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13003" w:type="dxa"/>
        <w:tblLayout w:type="fixed"/>
        <w:tblCellMar>
          <w:left w:w="0" w:type="dxa"/>
          <w:right w:w="0" w:type="dxa"/>
        </w:tblCellMar>
        <w:tblLook w:val="04A0" w:firstRow="1" w:lastRow="0" w:firstColumn="1" w:lastColumn="0" w:noHBand="0" w:noVBand="1"/>
      </w:tblPr>
      <w:tblGrid>
        <w:gridCol w:w="1438"/>
        <w:gridCol w:w="2736"/>
        <w:gridCol w:w="504"/>
        <w:gridCol w:w="4028"/>
        <w:gridCol w:w="2812"/>
        <w:gridCol w:w="1440"/>
        <w:gridCol w:w="45"/>
      </w:tblGrid>
      <w:tr w:rsidR="007212EC" w:rsidRPr="00AF3AB4" w14:paraId="305BE8EF" w14:textId="77777777" w:rsidTr="5224718C">
        <w:trPr>
          <w:trHeight w:val="20"/>
        </w:trPr>
        <w:tc>
          <w:tcPr>
            <w:tcW w:w="13003" w:type="dxa"/>
            <w:gridSpan w:val="7"/>
            <w:tcBorders>
              <w:top w:val="thickThinSmallGap" w:sz="24" w:space="0" w:color="auto"/>
              <w:left w:val="nil"/>
              <w:bottom w:val="nil"/>
              <w:right w:val="nil"/>
            </w:tcBorders>
            <w:vAlign w:val="center"/>
          </w:tcPr>
          <w:p w14:paraId="477A0D45" w14:textId="77777777" w:rsidR="0032737D" w:rsidRPr="00AF3AB4" w:rsidRDefault="0032737D" w:rsidP="00F66772">
            <w:pPr>
              <w:pStyle w:val="Brezrazmikov"/>
            </w:pPr>
          </w:p>
        </w:tc>
      </w:tr>
      <w:tr w:rsidR="007212EC" w:rsidRPr="00AF3AB4" w14:paraId="58B87B00"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5103DCA2" w14:textId="0D826032" w:rsidR="0032737D" w:rsidRPr="00AF3AB4" w:rsidRDefault="00673B65" w:rsidP="00F7629D">
            <w:pPr>
              <w:pStyle w:val="Kopijapoudarjenegaglavneganaslova"/>
            </w:pPr>
            <w:sdt>
              <w:sdtPr>
                <w:id w:val="1397555580"/>
                <w:placeholder>
                  <w:docPart w:val="2CC012FF7C3A4603AA7F740781E5670A"/>
                </w:placeholder>
                <w15:appearance w15:val="hidden"/>
              </w:sdtPr>
              <w:sdtEndPr/>
              <w:sdtContent>
                <w:r w:rsidR="00D67496" w:rsidRPr="009A704B">
                  <w:rPr>
                    <w:rFonts w:ascii="Calibri" w:hAnsi="Calibri" w:cs="Calibri"/>
                    <w:sz w:val="24"/>
                    <w:szCs w:val="24"/>
                  </w:rPr>
                  <w:t>Sobota, 8.</w:t>
                </w:r>
                <w:bookmarkStart w:id="0" w:name="_GoBack"/>
                <w:bookmarkEnd w:id="0"/>
                <w:r w:rsidR="00D67496" w:rsidRPr="009A704B">
                  <w:rPr>
                    <w:rFonts w:ascii="Calibri" w:hAnsi="Calibri" w:cs="Calibri"/>
                    <w:sz w:val="24"/>
                    <w:szCs w:val="24"/>
                  </w:rPr>
                  <w:t>februar 2025</w:t>
                </w:r>
              </w:sdtContent>
            </w:sdt>
            <w:r w:rsidR="00F7629D" w:rsidRPr="00AF3AB4">
              <w:rPr>
                <w:lang w:bidi="sl-SI"/>
              </w:rPr>
              <w:t xml:space="preserve"> </w:t>
            </w:r>
          </w:p>
        </w:tc>
        <w:tc>
          <w:tcPr>
            <w:tcW w:w="10080" w:type="dxa"/>
            <w:gridSpan w:val="4"/>
            <w:tcBorders>
              <w:top w:val="nil"/>
              <w:left w:val="single" w:sz="4" w:space="0" w:color="auto"/>
              <w:bottom w:val="nil"/>
              <w:right w:val="single" w:sz="4" w:space="0" w:color="auto"/>
            </w:tcBorders>
            <w:vAlign w:val="center"/>
          </w:tcPr>
          <w:p w14:paraId="1C341B74" w14:textId="605E9DD3" w:rsidR="0032737D" w:rsidRPr="00B97939" w:rsidRDefault="00673B65" w:rsidP="00F66772">
            <w:pPr>
              <w:pStyle w:val="Poudarjenglavninaslov"/>
              <w:rPr>
                <w:sz w:val="72"/>
                <w:szCs w:val="20"/>
              </w:rPr>
            </w:pPr>
            <w:sdt>
              <w:sdtPr>
                <w:id w:val="-275951187"/>
                <w:placeholder>
                  <w:docPart w:val="FCB944B619B443F3B2A1012A3AA8D0BA"/>
                </w:placeholder>
                <w15:appearance w15:val="hidden"/>
              </w:sdtPr>
              <w:sdtEndPr>
                <w:rPr>
                  <w:sz w:val="72"/>
                  <w:szCs w:val="20"/>
                </w:rPr>
              </w:sdtEndPr>
              <w:sdtContent>
                <w:r w:rsidR="007C1CCB">
                  <w:rPr>
                    <w:sz w:val="72"/>
                    <w:szCs w:val="20"/>
                  </w:rPr>
                  <w:t>BORDONOVSKE</w:t>
                </w:r>
                <w:r w:rsidR="00B97939" w:rsidRPr="00B97939">
                  <w:rPr>
                    <w:sz w:val="72"/>
                    <w:szCs w:val="20"/>
                  </w:rPr>
                  <w:t xml:space="preserve"> NOVICE</w:t>
                </w:r>
              </w:sdtContent>
            </w:sdt>
          </w:p>
          <w:p w14:paraId="7C35D23F" w14:textId="79D42C7C" w:rsidR="00593267" w:rsidRDefault="00673B65" w:rsidP="00B767C0">
            <w:pPr>
              <w:pStyle w:val="Poudarjenglavnipodnaslov"/>
              <w:rPr>
                <w:color w:val="000000" w:themeColor="text1"/>
                <w:sz w:val="52"/>
                <w:szCs w:val="52"/>
                <w:lang w:bidi="sl-SI"/>
              </w:rPr>
            </w:pPr>
            <w:sdt>
              <w:sdtPr>
                <w:rPr>
                  <w:color w:val="000000" w:themeColor="text1"/>
                  <w:sz w:val="52"/>
                  <w:szCs w:val="52"/>
                </w:rPr>
                <w:id w:val="-227377777"/>
                <w:placeholder>
                  <w:docPart w:val="517EDB6DC71B42CF8F6474426B201C72"/>
                </w:placeholder>
                <w15:appearance w15:val="hidden"/>
              </w:sdtPr>
              <w:sdtEndPr/>
              <w:sdtContent>
                <w:r w:rsidR="00D67496">
                  <w:rPr>
                    <w:color w:val="000000" w:themeColor="text1"/>
                    <w:sz w:val="52"/>
                    <w:szCs w:val="52"/>
                  </w:rPr>
                  <w:t xml:space="preserve">Kulturni dan </w:t>
                </w:r>
              </w:sdtContent>
            </w:sdt>
            <w:r w:rsidR="00F7629D" w:rsidRPr="00AF3AB4">
              <w:rPr>
                <w:color w:val="000000" w:themeColor="text1"/>
                <w:sz w:val="52"/>
                <w:szCs w:val="52"/>
                <w:lang w:bidi="sl-SI"/>
              </w:rPr>
              <w:t xml:space="preserve"> </w:t>
            </w:r>
            <w:r w:rsidR="00593267">
              <w:rPr>
                <w:color w:val="000000" w:themeColor="text1"/>
                <w:sz w:val="52"/>
                <w:szCs w:val="52"/>
                <w:lang w:bidi="sl-SI"/>
              </w:rPr>
              <w:t xml:space="preserve"> </w:t>
            </w:r>
          </w:p>
          <w:p w14:paraId="160DFA80" w14:textId="601762CA" w:rsidR="0032737D" w:rsidRPr="00AF3AB4" w:rsidRDefault="00593267" w:rsidP="00B767C0">
            <w:pPr>
              <w:pStyle w:val="Poudarjenglavnipodnaslov"/>
              <w:rPr>
                <w:color w:val="000000" w:themeColor="text1"/>
                <w:sz w:val="52"/>
                <w:szCs w:val="52"/>
              </w:rPr>
            </w:pPr>
            <w:r>
              <w:rPr>
                <w:color w:val="000000" w:themeColor="text1"/>
                <w:sz w:val="52"/>
                <w:szCs w:val="52"/>
                <w:lang w:bidi="sl-SI"/>
              </w:rPr>
              <w:t>OŠ Dušana Bordona Semedela Koper</w:t>
            </w:r>
          </w:p>
        </w:tc>
        <w:tc>
          <w:tcPr>
            <w:tcW w:w="1440" w:type="dxa"/>
            <w:tcBorders>
              <w:top w:val="nil"/>
              <w:left w:val="single" w:sz="4" w:space="0" w:color="auto"/>
              <w:bottom w:val="nil"/>
              <w:right w:val="nil"/>
            </w:tcBorders>
            <w:vAlign w:val="center"/>
          </w:tcPr>
          <w:p w14:paraId="314FAD4F" w14:textId="5DB128B7" w:rsidR="0032737D" w:rsidRPr="00AF3AB4" w:rsidRDefault="00673B65" w:rsidP="00F7629D">
            <w:pPr>
              <w:pStyle w:val="Kopijapoudarjenegaglavneganaslova"/>
            </w:pPr>
            <w:sdt>
              <w:sdtPr>
                <w:id w:val="-1731841055"/>
                <w:placeholder>
                  <w:docPart w:val="54420F57909D46CA96C7964A513F9E98"/>
                </w:placeholder>
                <w:showingPlcHdr/>
                <w15:appearance w15:val="hidden"/>
              </w:sdtPr>
              <w:sdtEndPr/>
              <w:sdtContent>
                <w:r w:rsidR="00F7629D" w:rsidRPr="009A704B">
                  <w:rPr>
                    <w:rFonts w:ascii="Calibri" w:hAnsi="Calibri" w:cs="Calibri"/>
                    <w:sz w:val="32"/>
                    <w:szCs w:val="32"/>
                    <w:lang w:bidi="sl-SI"/>
                  </w:rPr>
                  <w:t>Številka</w:t>
                </w:r>
                <w:r w:rsidR="00F7629D" w:rsidRPr="009A704B">
                  <w:rPr>
                    <w:rFonts w:ascii="Calibri" w:hAnsi="Calibri" w:cs="Calibri"/>
                    <w:sz w:val="32"/>
                    <w:szCs w:val="32"/>
                    <w:lang w:bidi="sl-SI"/>
                  </w:rPr>
                  <w:br/>
                  <w:t>10</w:t>
                </w:r>
              </w:sdtContent>
            </w:sdt>
          </w:p>
        </w:tc>
      </w:tr>
      <w:tr w:rsidR="007212EC" w:rsidRPr="00AF3AB4" w14:paraId="7ADD2D6F" w14:textId="77777777" w:rsidTr="5224718C">
        <w:trPr>
          <w:trHeight w:val="144"/>
        </w:trPr>
        <w:tc>
          <w:tcPr>
            <w:tcW w:w="13003" w:type="dxa"/>
            <w:gridSpan w:val="7"/>
            <w:tcBorders>
              <w:top w:val="nil"/>
              <w:left w:val="nil"/>
              <w:bottom w:val="thinThickSmallGap" w:sz="24" w:space="0" w:color="auto"/>
              <w:right w:val="nil"/>
            </w:tcBorders>
            <w:vAlign w:val="center"/>
          </w:tcPr>
          <w:p w14:paraId="38539DE5" w14:textId="77777777" w:rsidR="0032737D" w:rsidRPr="00AF3AB4" w:rsidRDefault="0032737D" w:rsidP="00F66772">
            <w:pPr>
              <w:pStyle w:val="Brezrazmikov"/>
            </w:pPr>
          </w:p>
        </w:tc>
      </w:tr>
      <w:tr w:rsidR="007212EC" w:rsidRPr="00AF3AB4" w14:paraId="2EAFE8EE" w14:textId="77777777" w:rsidTr="5224718C">
        <w:trPr>
          <w:trHeight w:val="180"/>
        </w:trPr>
        <w:tc>
          <w:tcPr>
            <w:tcW w:w="13003" w:type="dxa"/>
            <w:gridSpan w:val="7"/>
            <w:tcBorders>
              <w:top w:val="thinThickSmallGap" w:sz="24" w:space="0" w:color="auto"/>
              <w:left w:val="nil"/>
              <w:bottom w:val="nil"/>
              <w:right w:val="nil"/>
            </w:tcBorders>
            <w:vAlign w:val="center"/>
          </w:tcPr>
          <w:p w14:paraId="1224F3F6" w14:textId="77777777" w:rsidR="006B52E6" w:rsidRPr="00AF3AB4" w:rsidRDefault="006B52E6" w:rsidP="00F66772">
            <w:pPr>
              <w:pStyle w:val="Brezrazmikov"/>
            </w:pPr>
          </w:p>
        </w:tc>
      </w:tr>
      <w:tr w:rsidR="005F4830" w:rsidRPr="00593267" w14:paraId="248B4DF8" w14:textId="77777777" w:rsidTr="007053F4">
        <w:trPr>
          <w:trHeight w:val="5508"/>
        </w:trPr>
        <w:tc>
          <w:tcPr>
            <w:tcW w:w="4174" w:type="dxa"/>
            <w:gridSpan w:val="2"/>
            <w:vMerge w:val="restart"/>
            <w:tcBorders>
              <w:top w:val="nil"/>
              <w:left w:val="nil"/>
              <w:bottom w:val="nil"/>
              <w:right w:val="nil"/>
            </w:tcBorders>
          </w:tcPr>
          <w:p w14:paraId="2D87ADA8" w14:textId="1C746A53" w:rsidR="005F4830" w:rsidRPr="00593267" w:rsidRDefault="00673B65" w:rsidP="00F7629D">
            <w:pPr>
              <w:pStyle w:val="Imeavtorjazmajhnimirkami"/>
              <w:rPr>
                <w:rFonts w:ascii="Calibri" w:hAnsi="Calibri" w:cs="Calibri"/>
              </w:rPr>
            </w:pPr>
            <w:sdt>
              <w:sdtPr>
                <w:rPr>
                  <w:rFonts w:ascii="Calibri" w:hAnsi="Calibri" w:cs="Calibri"/>
                </w:rPr>
                <w:id w:val="-1820263601"/>
                <w:placeholder>
                  <w:docPart w:val="5E54C08C1B3548CD8FAE0487A57B8EAD"/>
                </w:placeholder>
                <w15:appearance w15:val="hidden"/>
              </w:sdtPr>
              <w:sdtEndPr/>
              <w:sdtContent>
                <w:r w:rsidR="00D67496" w:rsidRPr="00593267">
                  <w:rPr>
                    <w:rFonts w:ascii="Calibri" w:hAnsi="Calibri" w:cs="Calibri"/>
                  </w:rPr>
                  <w:t>Siniša Drobnjak</w:t>
                </w:r>
              </w:sdtContent>
            </w:sdt>
            <w:r w:rsidR="005F4830" w:rsidRPr="00593267">
              <w:rPr>
                <w:rFonts w:ascii="Calibri" w:hAnsi="Calibri" w:cs="Calibri"/>
                <w:lang w:bidi="sl-SI"/>
              </w:rPr>
              <w:t xml:space="preserve"> </w:t>
            </w:r>
          </w:p>
          <w:p w14:paraId="491DCC8A" w14:textId="77777777" w:rsidR="005F4830" w:rsidRPr="00593267" w:rsidRDefault="005F4830" w:rsidP="009010EB">
            <w:pPr>
              <w:pStyle w:val="Imeavtorjazmajhnimirkami"/>
              <w:spacing w:line="276" w:lineRule="auto"/>
              <w:rPr>
                <w:rFonts w:ascii="Calibri" w:hAnsi="Calibri" w:cs="Calibri"/>
                <w:color w:val="000000" w:themeColor="text1"/>
                <w:sz w:val="12"/>
                <w:szCs w:val="12"/>
              </w:rPr>
            </w:pPr>
          </w:p>
          <w:p w14:paraId="0BFB3E2D" w14:textId="2F567A78" w:rsidR="005F4830" w:rsidRPr="00137F7B" w:rsidRDefault="00673B65" w:rsidP="00D67496">
            <w:pPr>
              <w:pStyle w:val="Naslovlankazmajhnimirkami"/>
              <w:rPr>
                <w:rFonts w:ascii="Calibri" w:hAnsi="Calibri" w:cs="Calibri"/>
                <w:b/>
                <w:bCs/>
                <w:sz w:val="48"/>
                <w:szCs w:val="36"/>
              </w:rPr>
            </w:pPr>
            <w:sdt>
              <w:sdtPr>
                <w:rPr>
                  <w:rFonts w:ascii="Calibri" w:hAnsi="Calibri" w:cs="Calibri"/>
                  <w:b/>
                  <w:bCs/>
                  <w:sz w:val="48"/>
                  <w:szCs w:val="36"/>
                </w:rPr>
                <w:id w:val="1640530040"/>
                <w:placeholder>
                  <w:docPart w:val="0D62E6AB7729463189D5709DC4A93522"/>
                </w:placeholder>
                <w15:appearance w15:val="hidden"/>
              </w:sdtPr>
              <w:sdtEndPr/>
              <w:sdtContent>
                <w:r w:rsidR="00D67496" w:rsidRPr="00B97939">
                  <w:rPr>
                    <w:rFonts w:ascii="Calibri" w:hAnsi="Calibri" w:cs="Calibri"/>
                    <w:b/>
                    <w:bCs/>
                    <w:sz w:val="44"/>
                    <w:szCs w:val="32"/>
                  </w:rPr>
                  <w:t>Oda Prešernu</w:t>
                </w:r>
              </w:sdtContent>
            </w:sdt>
            <w:r w:rsidR="005F4830" w:rsidRPr="00137F7B">
              <w:rPr>
                <w:rFonts w:ascii="Calibri" w:hAnsi="Calibri" w:cs="Calibri"/>
                <w:b/>
                <w:bCs/>
                <w:sz w:val="48"/>
                <w:szCs w:val="36"/>
                <w:lang w:bidi="sl-SI"/>
              </w:rPr>
              <w:t xml:space="preserve"> </w:t>
            </w:r>
          </w:p>
          <w:p w14:paraId="408CFEA4" w14:textId="77777777" w:rsidR="005F4830" w:rsidRPr="00593267" w:rsidRDefault="005F4830" w:rsidP="00F66772">
            <w:pPr>
              <w:pStyle w:val="Brezrazmikov"/>
              <w:rPr>
                <w:rFonts w:ascii="Calibri" w:hAnsi="Calibri" w:cs="Calibri"/>
                <w:b/>
                <w:bCs/>
              </w:rPr>
            </w:pPr>
          </w:p>
          <w:sdt>
            <w:sdtPr>
              <w:rPr>
                <w:rFonts w:ascii="Calibri" w:eastAsiaTheme="minorHAnsi" w:hAnsi="Calibri" w:cs="Calibri"/>
                <w:color w:val="auto"/>
                <w:sz w:val="22"/>
                <w:szCs w:val="22"/>
              </w:rPr>
              <w:id w:val="-1203937974"/>
              <w:placeholder>
                <w:docPart w:val="DF79D02A2EB9402B886D4531B1124ADB"/>
              </w:placeholder>
              <w15:appearance w15:val="hidden"/>
            </w:sdtPr>
            <w:sdtEndPr/>
            <w:sdtContent>
              <w:p w14:paraId="114ABEA0" w14:textId="23B1F269" w:rsidR="00D67496" w:rsidRPr="00D67496" w:rsidRDefault="00D67496" w:rsidP="00D67496">
                <w:pPr>
                  <w:pStyle w:val="Naslov2"/>
                  <w:spacing w:before="0"/>
                  <w:textAlignment w:val="baseline"/>
                  <w:outlineLvl w:val="1"/>
                  <w:rPr>
                    <w:rFonts w:ascii="Calibri" w:eastAsia="Times New Roman" w:hAnsi="Calibri" w:cs="Calibri"/>
                    <w:color w:val="000000"/>
                    <w:sz w:val="29"/>
                    <w:szCs w:val="29"/>
                    <w:lang w:eastAsia="sl-SI"/>
                  </w:rPr>
                </w:pPr>
                <w:r w:rsidRPr="00D67496">
                  <w:rPr>
                    <w:rFonts w:ascii="Calibri" w:eastAsia="Times New Roman" w:hAnsi="Calibri" w:cs="Calibri"/>
                    <w:color w:val="000000"/>
                    <w:sz w:val="24"/>
                    <w:szCs w:val="24"/>
                    <w:lang w:eastAsia="sl-SI"/>
                  </w:rPr>
                  <w:t>Spoštovani doktor, sinonim naše dežele,</w:t>
                </w:r>
              </w:p>
              <w:p w14:paraId="7B7FC222" w14:textId="77777777"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Tvoje besede so se vedno rade pele,</w:t>
                </w:r>
              </w:p>
              <w:p w14:paraId="6F479386" w14:textId="2A1B7E2B"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Hvala ti za himno, drži našo </w:t>
                </w:r>
                <w:r w:rsidRPr="00593267">
                  <w:rPr>
                    <w:rFonts w:ascii="Calibri" w:eastAsia="Times New Roman" w:hAnsi="Calibri" w:cs="Calibri"/>
                    <w:color w:val="000000"/>
                    <w:sz w:val="24"/>
                    <w:szCs w:val="24"/>
                    <w:lang w:eastAsia="sl-SI"/>
                  </w:rPr>
                  <w:t>identiteto</w:t>
                </w:r>
                <w:r w:rsidRPr="00D67496">
                  <w:rPr>
                    <w:rFonts w:ascii="Calibri" w:eastAsia="Times New Roman" w:hAnsi="Calibri" w:cs="Calibri"/>
                    <w:color w:val="000000"/>
                    <w:sz w:val="24"/>
                    <w:szCs w:val="24"/>
                    <w:lang w:eastAsia="sl-SI"/>
                  </w:rPr>
                  <w:t>,</w:t>
                </w:r>
              </w:p>
              <w:p w14:paraId="27F38194" w14:textId="77777777"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Šola slavi tvoj dan, kulturo si naredil sveto,</w:t>
                </w:r>
              </w:p>
              <w:p w14:paraId="1793126C" w14:textId="77777777" w:rsidR="00F6368F"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Čbeličar neponovljiv, </w:t>
                </w:r>
              </w:p>
              <w:p w14:paraId="43BED505" w14:textId="54CEAB6B"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ciljal si visoko književnost,</w:t>
                </w:r>
              </w:p>
              <w:p w14:paraId="44A48064" w14:textId="77777777" w:rsidR="00F6368F"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Cenzura te ni ustavila, </w:t>
                </w:r>
              </w:p>
              <w:p w14:paraId="0AFEFAE2" w14:textId="003677F4"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obljubil si jeziku vernost in vrednost,</w:t>
                </w:r>
              </w:p>
              <w:p w14:paraId="3696DDFB" w14:textId="77777777" w:rsidR="00F6368F"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Porota ljudstva se ne deli, </w:t>
                </w:r>
              </w:p>
              <w:p w14:paraId="72EB7050" w14:textId="031ACF7F"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ko se tebe omenja in uči,</w:t>
                </w:r>
              </w:p>
              <w:p w14:paraId="29B0EA57" w14:textId="77777777" w:rsidR="00F6368F"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Športniki so tvoji apostoli, </w:t>
                </w:r>
              </w:p>
              <w:p w14:paraId="4D40A074" w14:textId="5F9D1EBC"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v temnih časih iskane luči,</w:t>
                </w:r>
              </w:p>
              <w:p w14:paraId="2B157698" w14:textId="77777777" w:rsidR="00D67496" w:rsidRPr="0059326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Še 20 let in bo 200 let od Zdravljice, </w:t>
                </w:r>
              </w:p>
              <w:p w14:paraId="4358517D" w14:textId="6FCE0FFE"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oo</w:t>
                </w:r>
                <w:r w:rsidR="00B853F7">
                  <w:rPr>
                    <w:rFonts w:ascii="Calibri" w:eastAsia="Times New Roman" w:hAnsi="Calibri" w:cs="Calibri"/>
                    <w:color w:val="000000"/>
                    <w:sz w:val="24"/>
                    <w:szCs w:val="24"/>
                    <w:lang w:eastAsia="sl-SI"/>
                  </w:rPr>
                  <w:t>o</w:t>
                </w:r>
                <w:r w:rsidRPr="00D67496">
                  <w:rPr>
                    <w:rFonts w:ascii="Calibri" w:eastAsia="Times New Roman" w:hAnsi="Calibri" w:cs="Calibri"/>
                    <w:color w:val="000000"/>
                    <w:sz w:val="24"/>
                    <w:szCs w:val="24"/>
                    <w:lang w:eastAsia="sl-SI"/>
                  </w:rPr>
                  <w:t xml:space="preserve"> kako močno odmeva,</w:t>
                </w:r>
              </w:p>
              <w:p w14:paraId="19F8BF75" w14:textId="5097A2E0" w:rsidR="00F6368F"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Poezija zbuja </w:t>
                </w:r>
                <w:r w:rsidR="00B853F7">
                  <w:rPr>
                    <w:rFonts w:ascii="Calibri" w:eastAsia="Times New Roman" w:hAnsi="Calibri" w:cs="Calibri"/>
                    <w:color w:val="000000"/>
                    <w:sz w:val="24"/>
                    <w:szCs w:val="24"/>
                    <w:lang w:eastAsia="sl-SI"/>
                  </w:rPr>
                  <w:t xml:space="preserve">ljubezen in </w:t>
                </w:r>
                <w:r w:rsidRPr="00D67496">
                  <w:rPr>
                    <w:rFonts w:ascii="Calibri" w:eastAsia="Times New Roman" w:hAnsi="Calibri" w:cs="Calibri"/>
                    <w:color w:val="000000"/>
                    <w:sz w:val="24"/>
                    <w:szCs w:val="24"/>
                    <w:lang w:eastAsia="sl-SI"/>
                  </w:rPr>
                  <w:t xml:space="preserve">vrednote, </w:t>
                </w:r>
              </w:p>
              <w:p w14:paraId="2E3B0FF6" w14:textId="74527253"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Slovenija ti bo danes ponosno zapela,</w:t>
                </w:r>
              </w:p>
              <w:p w14:paraId="7F93AE92" w14:textId="77777777" w:rsidR="00F6368F"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Abecedna vojna še traja, </w:t>
                </w:r>
              </w:p>
              <w:p w14:paraId="2AE02B42" w14:textId="76D5B528"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tuja mreža tiho neopazno nagaja,</w:t>
                </w:r>
              </w:p>
              <w:p w14:paraId="2AB7FEC7" w14:textId="6C5912EB" w:rsidR="00B853F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tvoj sonet bi se danes glasil</w:t>
                </w:r>
                <w:r w:rsidR="00B853F7">
                  <w:rPr>
                    <w:rFonts w:ascii="Calibri" w:eastAsia="Times New Roman" w:hAnsi="Calibri" w:cs="Calibri"/>
                    <w:color w:val="000000"/>
                    <w:sz w:val="24"/>
                    <w:szCs w:val="24"/>
                    <w:lang w:eastAsia="sl-SI"/>
                  </w:rPr>
                  <w:t>…</w:t>
                </w:r>
              </w:p>
              <w:p w14:paraId="74E8431D" w14:textId="4F487B88"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'plesniva črkopisna ograja',</w:t>
                </w:r>
              </w:p>
              <w:p w14:paraId="604E97B9" w14:textId="77777777" w:rsidR="00B853F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Ti se delil fige, jaz bonbone</w:t>
                </w:r>
                <w:r w:rsidR="00B853F7">
                  <w:rPr>
                    <w:rFonts w:ascii="Calibri" w:eastAsia="Times New Roman" w:hAnsi="Calibri" w:cs="Calibri"/>
                    <w:color w:val="000000"/>
                    <w:sz w:val="24"/>
                    <w:szCs w:val="24"/>
                    <w:lang w:eastAsia="sl-SI"/>
                  </w:rPr>
                  <w:t>,</w:t>
                </w:r>
              </w:p>
              <w:p w14:paraId="0D639BF6" w14:textId="661575A1"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 za plemenite skromne šampione,</w:t>
                </w:r>
              </w:p>
              <w:p w14:paraId="3A268F41" w14:textId="77777777" w:rsidR="00F6368F"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Moje duše sodijo svoja kopita, </w:t>
                </w:r>
              </w:p>
              <w:p w14:paraId="4162D98D" w14:textId="037BA99D"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za nami so plodne sezone,</w:t>
                </w:r>
              </w:p>
              <w:p w14:paraId="40DD43B7" w14:textId="77777777" w:rsidR="00F6368F"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Knjiga se vedno manj briga, </w:t>
                </w:r>
              </w:p>
              <w:p w14:paraId="0840BE02" w14:textId="4975A239"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svet se je preselil v omrežje,</w:t>
                </w:r>
              </w:p>
              <w:p w14:paraId="0515C8B7" w14:textId="77777777" w:rsidR="00B853F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Umetnik </w:t>
                </w:r>
                <w:r w:rsidR="00B853F7">
                  <w:rPr>
                    <w:rFonts w:ascii="Calibri" w:eastAsia="Times New Roman" w:hAnsi="Calibri" w:cs="Calibri"/>
                    <w:color w:val="000000"/>
                    <w:sz w:val="24"/>
                    <w:szCs w:val="24"/>
                    <w:lang w:eastAsia="sl-SI"/>
                  </w:rPr>
                  <w:t xml:space="preserve">ostaja boem, vedno v borbi, </w:t>
                </w:r>
              </w:p>
              <w:p w14:paraId="36C606A7" w14:textId="507A7636" w:rsidR="00D67496" w:rsidRPr="00D67496" w:rsidRDefault="00B853F7" w:rsidP="00D67496">
                <w:pPr>
                  <w:spacing w:after="0" w:line="336" w:lineRule="atLeast"/>
                  <w:textAlignment w:val="baseline"/>
                  <w:rPr>
                    <w:rFonts w:ascii="Calibri" w:eastAsia="Times New Roman" w:hAnsi="Calibri" w:cs="Calibri"/>
                    <w:color w:val="000000"/>
                    <w:sz w:val="24"/>
                    <w:szCs w:val="24"/>
                    <w:lang w:eastAsia="sl-SI"/>
                  </w:rPr>
                </w:pPr>
                <w:r>
                  <w:rPr>
                    <w:rFonts w:ascii="Calibri" w:eastAsia="Times New Roman" w:hAnsi="Calibri" w:cs="Calibri"/>
                    <w:color w:val="000000"/>
                    <w:sz w:val="24"/>
                    <w:szCs w:val="24"/>
                    <w:lang w:eastAsia="sl-SI"/>
                  </w:rPr>
                  <w:t xml:space="preserve">tudi </w:t>
                </w:r>
                <w:r w:rsidR="00D67496" w:rsidRPr="00D67496">
                  <w:rPr>
                    <w:rFonts w:ascii="Calibri" w:eastAsia="Times New Roman" w:hAnsi="Calibri" w:cs="Calibri"/>
                    <w:color w:val="000000"/>
                    <w:sz w:val="24"/>
                    <w:szCs w:val="24"/>
                    <w:lang w:eastAsia="sl-SI"/>
                  </w:rPr>
                  <w:t xml:space="preserve"> ko je najtežje,</w:t>
                </w:r>
              </w:p>
              <w:p w14:paraId="2783B6B7" w14:textId="77777777" w:rsidR="0059326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Mladino bi težko razumel, </w:t>
                </w:r>
              </w:p>
              <w:p w14:paraId="65FA09C9" w14:textId="0AF30140"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za cono udobja ne bi rad zapel,</w:t>
                </w:r>
              </w:p>
              <w:p w14:paraId="3FBF56B0" w14:textId="77777777" w:rsidR="0059326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Objavil bi lahko novi nacionalni ep</w:t>
                </w:r>
                <w:r w:rsidR="00593267">
                  <w:rPr>
                    <w:rFonts w:ascii="Calibri" w:eastAsia="Times New Roman" w:hAnsi="Calibri" w:cs="Calibri"/>
                    <w:color w:val="000000"/>
                    <w:sz w:val="24"/>
                    <w:szCs w:val="24"/>
                    <w:lang w:eastAsia="sl-SI"/>
                  </w:rPr>
                  <w:t>,</w:t>
                </w:r>
              </w:p>
              <w:p w14:paraId="44564B0C" w14:textId="421F862C"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za naš narod </w:t>
                </w:r>
                <w:r w:rsidR="00593267">
                  <w:rPr>
                    <w:rFonts w:ascii="Calibri" w:eastAsia="Times New Roman" w:hAnsi="Calibri" w:cs="Calibri"/>
                    <w:color w:val="000000"/>
                    <w:sz w:val="24"/>
                    <w:szCs w:val="24"/>
                    <w:lang w:eastAsia="sl-SI"/>
                  </w:rPr>
                  <w:t xml:space="preserve">zaveden in </w:t>
                </w:r>
                <w:r w:rsidRPr="00D67496">
                  <w:rPr>
                    <w:rFonts w:ascii="Calibri" w:eastAsia="Times New Roman" w:hAnsi="Calibri" w:cs="Calibri"/>
                    <w:color w:val="000000"/>
                    <w:sz w:val="24"/>
                    <w:szCs w:val="24"/>
                    <w:lang w:eastAsia="sl-SI"/>
                  </w:rPr>
                  <w:t>slep,</w:t>
                </w:r>
              </w:p>
              <w:p w14:paraId="32CE3483" w14:textId="0522E1D8" w:rsidR="0059326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Vrača se primitivnost, veča se nestrpnost, </w:t>
                </w:r>
                <w:r w:rsidR="00B853F7">
                  <w:rPr>
                    <w:rFonts w:ascii="Calibri" w:eastAsia="Times New Roman" w:hAnsi="Calibri" w:cs="Calibri"/>
                    <w:color w:val="000000"/>
                    <w:sz w:val="24"/>
                    <w:szCs w:val="24"/>
                    <w:lang w:eastAsia="sl-SI"/>
                  </w:rPr>
                  <w:t>s</w:t>
                </w:r>
                <w:r w:rsidRPr="00D67496">
                  <w:rPr>
                    <w:rFonts w:ascii="Calibri" w:eastAsia="Times New Roman" w:hAnsi="Calibri" w:cs="Calibri"/>
                    <w:color w:val="000000"/>
                    <w:sz w:val="24"/>
                    <w:szCs w:val="24"/>
                    <w:lang w:eastAsia="sl-SI"/>
                  </w:rPr>
                  <w:t xml:space="preserve">prava na papirju, </w:t>
                </w:r>
                <w:r w:rsidR="00B853F7">
                  <w:rPr>
                    <w:rFonts w:ascii="Calibri" w:eastAsia="Times New Roman" w:hAnsi="Calibri" w:cs="Calibri"/>
                    <w:color w:val="000000"/>
                    <w:sz w:val="24"/>
                    <w:szCs w:val="24"/>
                    <w:lang w:eastAsia="sl-SI"/>
                  </w:rPr>
                  <w:t>umira razum,</w:t>
                </w:r>
              </w:p>
              <w:p w14:paraId="6CC3575D" w14:textId="65B6D9CB"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v medijih skrita borba za deljeni sum,</w:t>
                </w:r>
              </w:p>
              <w:p w14:paraId="47A6D143" w14:textId="77777777" w:rsidR="0059326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Dragi moj France, </w:t>
                </w:r>
              </w:p>
              <w:p w14:paraId="1CFB7496" w14:textId="5890D777"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pokrajine so nam še dokaj lepe,</w:t>
                </w:r>
              </w:p>
              <w:p w14:paraId="437AC97F" w14:textId="64BEFC11" w:rsidR="0059326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Mesta so se pokvarila</w:t>
                </w:r>
                <w:r w:rsidR="00B97939">
                  <w:rPr>
                    <w:rFonts w:ascii="Calibri" w:eastAsia="Times New Roman" w:hAnsi="Calibri" w:cs="Calibri"/>
                    <w:color w:val="000000"/>
                    <w:sz w:val="24"/>
                    <w:szCs w:val="24"/>
                    <w:lang w:eastAsia="sl-SI"/>
                  </w:rPr>
                  <w:t xml:space="preserve"> </w:t>
                </w:r>
                <w:r w:rsidRPr="00D67496">
                  <w:rPr>
                    <w:rFonts w:ascii="Calibri" w:eastAsia="Times New Roman" w:hAnsi="Calibri" w:cs="Calibri"/>
                    <w:color w:val="000000"/>
                    <w:sz w:val="24"/>
                    <w:szCs w:val="24"/>
                    <w:lang w:eastAsia="sl-SI"/>
                  </w:rPr>
                  <w:t xml:space="preserve">, </w:t>
                </w:r>
              </w:p>
              <w:p w14:paraId="75B4643F" w14:textId="3DB4284C"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moj peti element se vsakodnevno tepe,</w:t>
                </w:r>
              </w:p>
              <w:p w14:paraId="494E50AB" w14:textId="77777777" w:rsidR="00D67496" w:rsidRPr="0059326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Ne pozablja se Prešernov gaj,</w:t>
                </w:r>
                <w:r w:rsidRPr="00593267">
                  <w:rPr>
                    <w:rFonts w:ascii="Calibri" w:eastAsia="Times New Roman" w:hAnsi="Calibri" w:cs="Calibri"/>
                    <w:color w:val="000000"/>
                    <w:sz w:val="24"/>
                    <w:szCs w:val="24"/>
                    <w:lang w:eastAsia="sl-SI"/>
                  </w:rPr>
                  <w:t xml:space="preserve"> </w:t>
                </w:r>
              </w:p>
              <w:p w14:paraId="2476C936" w14:textId="13A325F3"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prosta ura srednje šole je imela </w:t>
                </w:r>
                <w:r w:rsidR="00F6368F">
                  <w:rPr>
                    <w:rFonts w:ascii="Calibri" w:eastAsia="Times New Roman" w:hAnsi="Calibri" w:cs="Calibri"/>
                    <w:color w:val="000000"/>
                    <w:sz w:val="24"/>
                    <w:szCs w:val="24"/>
                    <w:lang w:eastAsia="sl-SI"/>
                  </w:rPr>
                  <w:t xml:space="preserve">svoj </w:t>
                </w:r>
                <w:r w:rsidRPr="00D67496">
                  <w:rPr>
                    <w:rFonts w:ascii="Calibri" w:eastAsia="Times New Roman" w:hAnsi="Calibri" w:cs="Calibri"/>
                    <w:color w:val="000000"/>
                    <w:sz w:val="24"/>
                    <w:szCs w:val="24"/>
                    <w:lang w:eastAsia="sl-SI"/>
                  </w:rPr>
                  <w:t>raj</w:t>
                </w:r>
                <w:r w:rsidR="00F6368F">
                  <w:rPr>
                    <w:rFonts w:ascii="Calibri" w:eastAsia="Times New Roman" w:hAnsi="Calibri" w:cs="Calibri"/>
                    <w:color w:val="000000"/>
                    <w:sz w:val="24"/>
                    <w:szCs w:val="24"/>
                    <w:lang w:eastAsia="sl-SI"/>
                  </w:rPr>
                  <w:t>,</w:t>
                </w:r>
              </w:p>
              <w:p w14:paraId="3D52782E" w14:textId="77777777" w:rsidR="00D67496" w:rsidRPr="00593267"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Hvala za neprecenljiv repertoar, </w:t>
                </w:r>
              </w:p>
              <w:p w14:paraId="7C11EE10" w14:textId="5C798790"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zame si in boš življenjski dar,</w:t>
                </w:r>
              </w:p>
              <w:p w14:paraId="3D56C3B1" w14:textId="77777777" w:rsidR="00F6368F"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 xml:space="preserve">Krst pri morju, slava tebi, </w:t>
                </w:r>
              </w:p>
              <w:p w14:paraId="56E6C6A9" w14:textId="449E3EEF"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ostajam ti zvest mlad ali star,</w:t>
                </w:r>
              </w:p>
              <w:p w14:paraId="6E601C21" w14:textId="77777777"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Pot okoli sveta....v višave ali nižine,</w:t>
                </w:r>
              </w:p>
              <w:p w14:paraId="78241CEA" w14:textId="33B2E2BB" w:rsidR="00D67496" w:rsidRPr="00D67496" w:rsidRDefault="00D67496" w:rsidP="00D67496">
                <w:pPr>
                  <w:spacing w:after="0" w:line="336" w:lineRule="atLeast"/>
                  <w:textAlignment w:val="baseline"/>
                  <w:rPr>
                    <w:rFonts w:ascii="Calibri" w:eastAsia="Times New Roman" w:hAnsi="Calibri" w:cs="Calibri"/>
                    <w:color w:val="000000"/>
                    <w:sz w:val="24"/>
                    <w:szCs w:val="24"/>
                    <w:lang w:eastAsia="sl-SI"/>
                  </w:rPr>
                </w:pPr>
                <w:r w:rsidRPr="00D67496">
                  <w:rPr>
                    <w:rFonts w:ascii="Calibri" w:eastAsia="Times New Roman" w:hAnsi="Calibri" w:cs="Calibri"/>
                    <w:color w:val="000000"/>
                    <w:sz w:val="24"/>
                    <w:szCs w:val="24"/>
                    <w:lang w:eastAsia="sl-SI"/>
                  </w:rPr>
                  <w:t>najin epicenter poezije ne odstopa od človekove bližine</w:t>
                </w:r>
                <w:r w:rsidR="007053F4" w:rsidRPr="00593267">
                  <w:rPr>
                    <w:rFonts w:ascii="Calibri" w:eastAsia="Times New Roman" w:hAnsi="Calibri" w:cs="Calibri"/>
                    <w:color w:val="000000"/>
                    <w:sz w:val="24"/>
                    <w:szCs w:val="24"/>
                    <w:lang w:eastAsia="sl-SI"/>
                  </w:rPr>
                  <w:t>…</w:t>
                </w:r>
              </w:p>
              <w:p w14:paraId="27F1F9E9" w14:textId="1C7631D3" w:rsidR="005F4830" w:rsidRPr="00593267" w:rsidRDefault="00673B65" w:rsidP="005F4830">
                <w:pPr>
                  <w:rPr>
                    <w:rFonts w:ascii="Calibri" w:hAnsi="Calibri" w:cs="Calibri"/>
                    <w:color w:val="000000" w:themeColor="text1"/>
                  </w:rPr>
                </w:pPr>
              </w:p>
            </w:sdtContent>
          </w:sdt>
        </w:tc>
        <w:tc>
          <w:tcPr>
            <w:tcW w:w="504" w:type="dxa"/>
            <w:tcBorders>
              <w:top w:val="nil"/>
              <w:left w:val="nil"/>
              <w:bottom w:val="nil"/>
              <w:right w:val="nil"/>
            </w:tcBorders>
            <w:vAlign w:val="center"/>
          </w:tcPr>
          <w:p w14:paraId="090D16B8" w14:textId="77777777" w:rsidR="005F4830" w:rsidRPr="00593267" w:rsidRDefault="005F4830" w:rsidP="00457BCB">
            <w:pPr>
              <w:jc w:val="center"/>
              <w:rPr>
                <w:rFonts w:ascii="Calibri" w:hAnsi="Calibri" w:cs="Calibri"/>
                <w:color w:val="000000" w:themeColor="text1"/>
              </w:rPr>
            </w:pPr>
          </w:p>
        </w:tc>
        <w:tc>
          <w:tcPr>
            <w:tcW w:w="8325" w:type="dxa"/>
            <w:gridSpan w:val="4"/>
            <w:tcBorders>
              <w:top w:val="nil"/>
              <w:left w:val="nil"/>
              <w:bottom w:val="nil"/>
              <w:right w:val="nil"/>
            </w:tcBorders>
          </w:tcPr>
          <w:p w14:paraId="562D57BA" w14:textId="6BB6171D" w:rsidR="005F4830" w:rsidRPr="00593267" w:rsidRDefault="00D67496" w:rsidP="005F4830">
            <w:pPr>
              <w:pStyle w:val="Brezrazmikov"/>
              <w:rPr>
                <w:rFonts w:ascii="Calibri" w:hAnsi="Calibri" w:cs="Calibri"/>
                <w:color w:val="000000" w:themeColor="text1"/>
                <w:sz w:val="36"/>
                <w:szCs w:val="36"/>
              </w:rPr>
            </w:pPr>
            <w:r w:rsidRPr="00593267">
              <w:rPr>
                <w:rFonts w:ascii="Calibri" w:hAnsi="Calibri" w:cs="Calibri"/>
                <w:noProof/>
                <w:color w:val="000000" w:themeColor="text1"/>
                <w:sz w:val="36"/>
                <w:szCs w:val="36"/>
                <w:lang w:eastAsia="sl-SI"/>
              </w:rPr>
              <w:drawing>
                <wp:inline distT="0" distB="0" distL="0" distR="0" wp14:anchorId="0758A852" wp14:editId="66F82BA4">
                  <wp:extent cx="5334000" cy="3556000"/>
                  <wp:effectExtent l="0" t="0" r="0" b="6350"/>
                  <wp:docPr id="6634646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400" cy="3556933"/>
                          </a:xfrm>
                          <a:prstGeom prst="rect">
                            <a:avLst/>
                          </a:prstGeom>
                          <a:noFill/>
                        </pic:spPr>
                      </pic:pic>
                    </a:graphicData>
                  </a:graphic>
                </wp:inline>
              </w:drawing>
            </w:r>
          </w:p>
        </w:tc>
      </w:tr>
      <w:tr w:rsidR="005F4830" w:rsidRPr="00AF3AB4" w14:paraId="64A21DAF" w14:textId="77777777" w:rsidTr="007053F4">
        <w:trPr>
          <w:trHeight w:val="728"/>
        </w:trPr>
        <w:tc>
          <w:tcPr>
            <w:tcW w:w="4174" w:type="dxa"/>
            <w:gridSpan w:val="2"/>
            <w:vMerge/>
            <w:tcBorders>
              <w:top w:val="nil"/>
              <w:left w:val="nil"/>
              <w:bottom w:val="nil"/>
              <w:right w:val="nil"/>
            </w:tcBorders>
          </w:tcPr>
          <w:p w14:paraId="0F3ADCF1" w14:textId="77777777" w:rsidR="005F4830" w:rsidRPr="00AF3AB4" w:rsidRDefault="005F4830" w:rsidP="005F4830">
            <w:pPr>
              <w:pStyle w:val="Opisfotografije"/>
              <w:rPr>
                <w:color w:val="000000" w:themeColor="text1"/>
              </w:rPr>
            </w:pPr>
          </w:p>
        </w:tc>
        <w:tc>
          <w:tcPr>
            <w:tcW w:w="504" w:type="dxa"/>
            <w:vMerge w:val="restart"/>
            <w:tcBorders>
              <w:top w:val="nil"/>
              <w:left w:val="nil"/>
              <w:right w:val="nil"/>
            </w:tcBorders>
            <w:vAlign w:val="center"/>
          </w:tcPr>
          <w:p w14:paraId="603AC5B7" w14:textId="77777777" w:rsidR="005F4830" w:rsidRPr="00137F7B" w:rsidRDefault="005F4830" w:rsidP="00457BCB">
            <w:pPr>
              <w:jc w:val="center"/>
              <w:rPr>
                <w:color w:val="000000" w:themeColor="text1"/>
                <w:sz w:val="24"/>
                <w:szCs w:val="32"/>
              </w:rPr>
            </w:pPr>
          </w:p>
        </w:tc>
        <w:tc>
          <w:tcPr>
            <w:tcW w:w="8325" w:type="dxa"/>
            <w:gridSpan w:val="4"/>
            <w:tcBorders>
              <w:top w:val="nil"/>
              <w:left w:val="nil"/>
              <w:bottom w:val="nil"/>
              <w:right w:val="nil"/>
            </w:tcBorders>
            <w:vAlign w:val="center"/>
          </w:tcPr>
          <w:p w14:paraId="49BFF836" w14:textId="28F83927" w:rsidR="005F4830" w:rsidRPr="00137F7B" w:rsidRDefault="00B853F7" w:rsidP="00F963ED">
            <w:pPr>
              <w:pStyle w:val="Opisfotografije"/>
              <w:rPr>
                <w:rFonts w:ascii="Calibri" w:hAnsi="Calibri" w:cs="Calibri"/>
                <w:sz w:val="24"/>
                <w:szCs w:val="32"/>
              </w:rPr>
            </w:pPr>
            <w:r w:rsidRPr="00B853F7">
              <w:rPr>
                <w:rFonts w:ascii="Calibri" w:hAnsi="Calibri" w:cs="Calibri"/>
                <w:sz w:val="24"/>
                <w:szCs w:val="32"/>
                <w:lang w:eastAsia="sl-SI"/>
              </w:rPr>
              <mc:AlternateContent>
                <mc:Choice Requires="wps">
                  <w:drawing>
                    <wp:anchor distT="45720" distB="45720" distL="114300" distR="114300" simplePos="0" relativeHeight="251659264" behindDoc="0" locked="0" layoutInCell="1" allowOverlap="1" wp14:anchorId="2884BCC1" wp14:editId="73519F8A">
                      <wp:simplePos x="0" y="0"/>
                      <wp:positionH relativeFrom="column">
                        <wp:posOffset>1371600</wp:posOffset>
                      </wp:positionH>
                      <wp:positionV relativeFrom="paragraph">
                        <wp:posOffset>340995</wp:posOffset>
                      </wp:positionV>
                      <wp:extent cx="1647825" cy="1495425"/>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95425"/>
                              </a:xfrm>
                              <a:prstGeom prst="rect">
                                <a:avLst/>
                              </a:prstGeom>
                              <a:noFill/>
                              <a:ln w="9525">
                                <a:solidFill>
                                  <a:srgbClr val="000000"/>
                                </a:solidFill>
                                <a:miter lim="800000"/>
                                <a:headEnd/>
                                <a:tailEnd/>
                              </a:ln>
                              <a:effectLst>
                                <a:softEdge rad="1270000"/>
                              </a:effectLst>
                            </wps:spPr>
                            <wps:txbx>
                              <w:txbxContent>
                                <w:p w14:paraId="7AE38A1E" w14:textId="7697E43C" w:rsidR="00B853F7" w:rsidRPr="00B853F7" w:rsidRDefault="00B853F7">
                                  <w:r w:rsidRPr="00B853F7">
                                    <w:rPr>
                                      <w:noProof/>
                                      <w:lang w:eastAsia="sl-SI"/>
                                    </w:rPr>
                                    <w:drawing>
                                      <wp:inline distT="0" distB="0" distL="0" distR="0" wp14:anchorId="54F308A5" wp14:editId="7F5D589F">
                                        <wp:extent cx="1609725" cy="1523643"/>
                                        <wp:effectExtent l="0" t="0" r="0" b="635"/>
                                        <wp:docPr id="7" name="Slika 7" descr="Slika, ki vsebuje besede sličica, risanje,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86759" name="Slika 1" descr="Slika, ki vsebuje besede sličica, risanje, logotip, grafika&#10;&#10;Opis je samodejno ustvarjen"/>
                                                <pic:cNvPicPr/>
                                              </pic:nvPicPr>
                                              <pic:blipFill>
                                                <a:blip r:embed="rId11"/>
                                                <a:stretch>
                                                  <a:fillRect/>
                                                </a:stretch>
                                              </pic:blipFill>
                                              <pic:spPr>
                                                <a:xfrm>
                                                  <a:off x="0" y="0"/>
                                                  <a:ext cx="1611891" cy="1525693"/>
                                                </a:xfrm>
                                                <a:prstGeom prst="rect">
                                                  <a:avLst/>
                                                </a:prstGeom>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84BCC1" id="_x0000_t202" coordsize="21600,21600" o:spt="202" path="m,l,21600r21600,l21600,xe">
                      <v:stroke joinstyle="miter"/>
                      <v:path gradientshapeok="t" o:connecttype="rect"/>
                    </v:shapetype>
                    <v:shape id="Polje z besedilom 2" o:spid="_x0000_s1026" type="#_x0000_t202" style="position:absolute;margin-left:108pt;margin-top:26.85pt;width:129.75pt;height:11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" filled="f">
                      <v:textbox>
                        <w:txbxContent>
                          <w:p w14:paraId="7AE38A1E" w14:textId="7697E43C" w:rsidR="00B853F7" w:rsidRPr="00B853F7" w:rsidRDefault="00B853F7">
                            <w:r w:rsidRPr="00B853F7">
                              <w:drawing>
                                <wp:inline distT="0" distB="0" distL="0" distR="0" wp14:anchorId="54F308A5" wp14:editId="7F5D589F">
                                  <wp:extent cx="1609725" cy="1523643"/>
                                  <wp:effectExtent l="0" t="0" r="0" b="635"/>
                                  <wp:docPr id="1375586759" name="Slika 1" descr="Slika, ki vsebuje besede sličica, risanje, logotip, graf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86759" name="Slika 1" descr="Slika, ki vsebuje besede sličica, risanje, logotip, grafika&#10;&#10;Opis je samodejno ustvarjen"/>
                                          <pic:cNvPicPr/>
                                        </pic:nvPicPr>
                                        <pic:blipFill>
                                          <a:blip r:embed="rId12"/>
                                          <a:stretch>
                                            <a:fillRect/>
                                          </a:stretch>
                                        </pic:blipFill>
                                        <pic:spPr>
                                          <a:xfrm>
                                            <a:off x="0" y="0"/>
                                            <a:ext cx="1611891" cy="1525693"/>
                                          </a:xfrm>
                                          <a:prstGeom prst="rect">
                                            <a:avLst/>
                                          </a:prstGeom>
                                          <a:ln>
                                            <a:noFill/>
                                          </a:ln>
                                        </pic:spPr>
                                      </pic:pic>
                                    </a:graphicData>
                                  </a:graphic>
                                </wp:inline>
                              </w:drawing>
                            </w:r>
                          </w:p>
                        </w:txbxContent>
                      </v:textbox>
                      <w10:wrap type="square"/>
                    </v:shape>
                  </w:pict>
                </mc:Fallback>
              </mc:AlternateContent>
            </w:r>
            <w:sdt>
              <w:sdtPr>
                <w:rPr>
                  <w:rFonts w:ascii="Calibri" w:hAnsi="Calibri" w:cs="Calibri"/>
                  <w:sz w:val="24"/>
                  <w:szCs w:val="32"/>
                </w:rPr>
                <w:id w:val="1487197941"/>
                <w:placeholder>
                  <w:docPart w:val="BEEE0120F5E142968CA1181FBD3B9827"/>
                </w:placeholder>
                <w15:appearance w15:val="hidden"/>
              </w:sdtPr>
              <w:sdtEndPr/>
              <w:sdtContent>
                <w:r w:rsidR="00D67496" w:rsidRPr="00137F7B">
                  <w:rPr>
                    <w:rFonts w:ascii="Calibri" w:hAnsi="Calibri" w:cs="Calibri"/>
                    <w:sz w:val="24"/>
                    <w:szCs w:val="32"/>
                  </w:rPr>
                  <w:t>France Prešeren, slovenski pesnik, * 3. december 1800, Vrba, † 8. februar 1849, Kran</w:t>
                </w:r>
                <w:r w:rsidR="00137F7B">
                  <w:rPr>
                    <w:rFonts w:ascii="Calibri" w:hAnsi="Calibri" w:cs="Calibri"/>
                    <w:sz w:val="24"/>
                    <w:szCs w:val="32"/>
                  </w:rPr>
                  <w:t>j</w:t>
                </w:r>
              </w:sdtContent>
            </w:sdt>
            <w:r w:rsidR="005F4830" w:rsidRPr="00137F7B">
              <w:rPr>
                <w:rFonts w:ascii="Calibri" w:hAnsi="Calibri" w:cs="Calibri"/>
                <w:sz w:val="24"/>
                <w:szCs w:val="32"/>
                <w:lang w:bidi="sl-SI"/>
              </w:rPr>
              <w:t xml:space="preserve"> </w:t>
            </w:r>
          </w:p>
        </w:tc>
      </w:tr>
      <w:tr w:rsidR="005F4830" w:rsidRPr="00AF3AB4" w14:paraId="1694CC6C" w14:textId="77777777" w:rsidTr="00B97939">
        <w:trPr>
          <w:trHeight w:val="826"/>
        </w:trPr>
        <w:tc>
          <w:tcPr>
            <w:tcW w:w="4174" w:type="dxa"/>
            <w:gridSpan w:val="2"/>
            <w:vMerge/>
            <w:tcBorders>
              <w:top w:val="nil"/>
              <w:left w:val="nil"/>
              <w:bottom w:val="nil"/>
              <w:right w:val="nil"/>
            </w:tcBorders>
          </w:tcPr>
          <w:p w14:paraId="3A59BC42" w14:textId="77777777" w:rsidR="005F4830" w:rsidRPr="00AF3AB4" w:rsidRDefault="005F4830" w:rsidP="005F4830">
            <w:pPr>
              <w:pStyle w:val="Opisfotografije"/>
              <w:rPr>
                <w:color w:val="000000" w:themeColor="text1"/>
              </w:rPr>
            </w:pPr>
          </w:p>
        </w:tc>
        <w:tc>
          <w:tcPr>
            <w:tcW w:w="504" w:type="dxa"/>
            <w:vMerge/>
            <w:tcBorders>
              <w:left w:val="nil"/>
              <w:right w:val="nil"/>
            </w:tcBorders>
            <w:vAlign w:val="center"/>
          </w:tcPr>
          <w:p w14:paraId="1F980938" w14:textId="77777777" w:rsidR="005F4830" w:rsidRPr="00137F7B" w:rsidRDefault="005F4830" w:rsidP="00457BCB">
            <w:pPr>
              <w:jc w:val="center"/>
              <w:rPr>
                <w:color w:val="000000" w:themeColor="text1"/>
                <w:sz w:val="24"/>
                <w:szCs w:val="32"/>
              </w:rPr>
            </w:pPr>
          </w:p>
        </w:tc>
        <w:tc>
          <w:tcPr>
            <w:tcW w:w="8325" w:type="dxa"/>
            <w:gridSpan w:val="4"/>
            <w:tcBorders>
              <w:top w:val="nil"/>
              <w:left w:val="nil"/>
              <w:bottom w:val="nil"/>
              <w:right w:val="nil"/>
            </w:tcBorders>
            <w:vAlign w:val="center"/>
          </w:tcPr>
          <w:p w14:paraId="26A669A2" w14:textId="3BBE3C40" w:rsidR="005F4830" w:rsidRPr="00137F7B" w:rsidRDefault="005F4830" w:rsidP="005F4830">
            <w:pPr>
              <w:pStyle w:val="Brezrazmikov"/>
              <w:rPr>
                <w:rFonts w:ascii="Calibri" w:hAnsi="Calibri" w:cs="Calibri"/>
                <w:sz w:val="24"/>
                <w:szCs w:val="32"/>
              </w:rPr>
            </w:pPr>
          </w:p>
          <w:p w14:paraId="592F3FD8" w14:textId="289C2449" w:rsidR="005F4830" w:rsidRPr="00137F7B" w:rsidRDefault="00673B65" w:rsidP="00727546">
            <w:pPr>
              <w:pStyle w:val="Imeavtorjazvelikimirkami"/>
              <w:rPr>
                <w:rFonts w:ascii="Calibri" w:hAnsi="Calibri" w:cs="Calibri"/>
                <w:sz w:val="24"/>
                <w:szCs w:val="32"/>
              </w:rPr>
            </w:pPr>
            <w:sdt>
              <w:sdtPr>
                <w:rPr>
                  <w:rFonts w:ascii="Calibri" w:hAnsi="Calibri" w:cs="Calibri"/>
                  <w:sz w:val="24"/>
                  <w:szCs w:val="32"/>
                </w:rPr>
                <w:id w:val="-1836533437"/>
                <w:placeholder>
                  <w:docPart w:val="FDBBD2EE339B43CAA370F988101D0AF6"/>
                </w:placeholder>
                <w15:appearance w15:val="hidden"/>
              </w:sdtPr>
              <w:sdtEndPr/>
              <w:sdtContent>
                <w:r w:rsidR="00D67496" w:rsidRPr="00137F7B">
                  <w:rPr>
                    <w:rFonts w:ascii="Calibri" w:hAnsi="Calibri" w:cs="Calibri"/>
                    <w:sz w:val="24"/>
                    <w:szCs w:val="32"/>
                  </w:rPr>
                  <w:t>Siniša Drobnjak</w:t>
                </w:r>
              </w:sdtContent>
            </w:sdt>
            <w:r w:rsidR="005F4830" w:rsidRPr="00137F7B">
              <w:rPr>
                <w:rFonts w:ascii="Calibri" w:hAnsi="Calibri" w:cs="Calibri"/>
                <w:sz w:val="24"/>
                <w:szCs w:val="32"/>
                <w:lang w:bidi="sl-SI"/>
              </w:rPr>
              <w:t xml:space="preserve"> </w:t>
            </w:r>
          </w:p>
          <w:p w14:paraId="04B13310" w14:textId="1C61144A" w:rsidR="005F4830" w:rsidRPr="00137F7B" w:rsidRDefault="005F4830" w:rsidP="00727546">
            <w:pPr>
              <w:pStyle w:val="Brezrazmikov"/>
              <w:rPr>
                <w:rFonts w:ascii="Calibri" w:hAnsi="Calibri" w:cs="Calibri"/>
                <w:sz w:val="24"/>
                <w:szCs w:val="32"/>
              </w:rPr>
            </w:pPr>
          </w:p>
          <w:p w14:paraId="3E2E703E" w14:textId="79C22AFE" w:rsidR="005F4830" w:rsidRPr="00137F7B" w:rsidRDefault="00673B65" w:rsidP="007053F4">
            <w:pPr>
              <w:pStyle w:val="Naslovlankazvelikimirkami"/>
              <w:rPr>
                <w:rFonts w:ascii="Calibri" w:hAnsi="Calibri" w:cs="Calibri"/>
                <w:sz w:val="24"/>
                <w:szCs w:val="32"/>
              </w:rPr>
            </w:pPr>
            <w:sdt>
              <w:sdtPr>
                <w:rPr>
                  <w:rFonts w:ascii="Calibri" w:hAnsi="Calibri" w:cs="Calibri"/>
                  <w:sz w:val="24"/>
                  <w:szCs w:val="32"/>
                </w:rPr>
                <w:id w:val="1285317276"/>
                <w:placeholder>
                  <w:docPart w:val="A8F0A401450346748713B71AFCEFDBE2"/>
                </w:placeholder>
                <w15:appearance w15:val="hidden"/>
              </w:sdtPr>
              <w:sdtEndPr>
                <w:rPr>
                  <w:b/>
                  <w:bCs/>
                  <w:sz w:val="56"/>
                  <w:szCs w:val="96"/>
                </w:rPr>
              </w:sdtEndPr>
              <w:sdtContent>
                <w:r w:rsidR="00D67496" w:rsidRPr="00B97939">
                  <w:rPr>
                    <w:rFonts w:ascii="Calibri" w:hAnsi="Calibri" w:cs="Calibri"/>
                    <w:b/>
                    <w:bCs/>
                    <w:sz w:val="44"/>
                    <w:szCs w:val="52"/>
                  </w:rPr>
                  <w:t>Pesem za priseljence</w:t>
                </w:r>
              </w:sdtContent>
            </w:sdt>
          </w:p>
        </w:tc>
      </w:tr>
      <w:tr w:rsidR="005F4830" w:rsidRPr="00AF3AB4" w14:paraId="549D93B1" w14:textId="77777777" w:rsidTr="007053F4">
        <w:trPr>
          <w:trHeight w:val="207"/>
        </w:trPr>
        <w:tc>
          <w:tcPr>
            <w:tcW w:w="4174" w:type="dxa"/>
            <w:gridSpan w:val="2"/>
            <w:vMerge/>
            <w:tcBorders>
              <w:top w:val="nil"/>
              <w:left w:val="nil"/>
              <w:bottom w:val="nil"/>
              <w:right w:val="nil"/>
            </w:tcBorders>
          </w:tcPr>
          <w:p w14:paraId="6573132A" w14:textId="77777777" w:rsidR="005F4830" w:rsidRPr="00AF3AB4" w:rsidRDefault="005F4830" w:rsidP="005F4830">
            <w:pPr>
              <w:pStyle w:val="Opisfotografije"/>
              <w:rPr>
                <w:color w:val="000000" w:themeColor="text1"/>
              </w:rPr>
            </w:pPr>
          </w:p>
        </w:tc>
        <w:tc>
          <w:tcPr>
            <w:tcW w:w="504" w:type="dxa"/>
            <w:vMerge/>
            <w:tcBorders>
              <w:left w:val="nil"/>
              <w:bottom w:val="nil"/>
              <w:right w:val="nil"/>
            </w:tcBorders>
            <w:vAlign w:val="center"/>
          </w:tcPr>
          <w:p w14:paraId="0AB31A7D" w14:textId="77777777" w:rsidR="005F4830" w:rsidRPr="00AF3AB4" w:rsidRDefault="005F4830" w:rsidP="00457BCB">
            <w:pPr>
              <w:jc w:val="center"/>
              <w:rPr>
                <w:color w:val="000000" w:themeColor="text1"/>
              </w:rPr>
            </w:pPr>
          </w:p>
        </w:tc>
        <w:sdt>
          <w:sdtPr>
            <w:rPr>
              <w:rFonts w:ascii="Calibri" w:eastAsiaTheme="minorHAnsi" w:hAnsi="Calibri" w:cs="Calibri"/>
              <w:i/>
              <w:iCs/>
              <w:color w:val="000000" w:themeColor="text1"/>
              <w:sz w:val="24"/>
              <w:szCs w:val="22"/>
            </w:rPr>
            <w:id w:val="358172399"/>
            <w:placeholder>
              <w:docPart w:val="9E00A0A0137F47CFB7D96D7733DF6CE4"/>
            </w:placeholder>
            <w15:appearance w15:val="hidden"/>
          </w:sdtPr>
          <w:sdtEndPr/>
          <w:sdtContent>
            <w:tc>
              <w:tcPr>
                <w:tcW w:w="4028" w:type="dxa"/>
                <w:vMerge w:val="restart"/>
                <w:tcBorders>
                  <w:top w:val="nil"/>
                  <w:left w:val="nil"/>
                  <w:bottom w:val="nil"/>
                  <w:right w:val="nil"/>
                </w:tcBorders>
                <w:vAlign w:val="center"/>
              </w:tcPr>
              <w:p w14:paraId="36680D20" w14:textId="77777777" w:rsidR="00D67496" w:rsidRPr="00B853F7" w:rsidRDefault="00D67496" w:rsidP="00D67496">
                <w:pPr>
                  <w:pStyle w:val="Navadensplet"/>
                  <w:shd w:val="clear" w:color="auto" w:fill="FFFFFF"/>
                  <w:spacing w:before="0" w:beforeAutospacing="0" w:after="0" w:afterAutospacing="0"/>
                  <w:rPr>
                    <w:rFonts w:ascii="Calibri" w:hAnsi="Calibri" w:cs="Calibri"/>
                    <w:i/>
                    <w:iCs/>
                    <w:color w:val="222222"/>
                    <w:sz w:val="24"/>
                    <w:lang w:eastAsia="sl-SI"/>
                  </w:rPr>
                </w:pPr>
                <w:r w:rsidRPr="00B853F7">
                  <w:rPr>
                    <w:rFonts w:ascii="Calibri" w:hAnsi="Calibri" w:cs="Calibri"/>
                    <w:i/>
                    <w:iCs/>
                    <w:color w:val="222222"/>
                    <w:sz w:val="24"/>
                    <w:lang w:eastAsia="sl-SI"/>
                  </w:rPr>
                  <w:t>Daleč od tu je moj družinski rojstni kraj,</w:t>
                </w:r>
              </w:p>
              <w:p w14:paraId="48964C54" w14:textId="45A0F6E3"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Daleč od Kopra je moj jezikovni raj,</w:t>
                </w:r>
                <w:r w:rsidRPr="00D67496">
                  <w:rPr>
                    <w:rFonts w:ascii="Calibri" w:eastAsia="Times New Roman" w:hAnsi="Calibri" w:cs="Calibri"/>
                    <w:i/>
                    <w:iCs/>
                    <w:color w:val="222222"/>
                    <w:sz w:val="24"/>
                    <w:szCs w:val="24"/>
                    <w:lang w:eastAsia="sl-SI"/>
                  </w:rPr>
                  <w:br/>
                </w:r>
              </w:p>
              <w:p w14:paraId="10E38117" w14:textId="77777777" w:rsidR="00593267"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Dobrodošel v deželo morja, </w:t>
                </w:r>
              </w:p>
              <w:p w14:paraId="48FB0FE0" w14:textId="7311E74E"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Capodistria maestra,</w:t>
                </w:r>
              </w:p>
              <w:p w14:paraId="51424A90" w14:textId="77777777" w:rsidR="00593267"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Šola je moja pot, </w:t>
                </w:r>
              </w:p>
              <w:p w14:paraId="629CEAA6" w14:textId="02DC1C9C"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sledim znanju širokega spektra,</w:t>
                </w:r>
              </w:p>
              <w:p w14:paraId="38E2E02F" w14:textId="4B2C473E" w:rsidR="00D67496" w:rsidRPr="00D67496" w:rsidRDefault="00D67496" w:rsidP="00D67496">
                <w:pPr>
                  <w:spacing w:after="0"/>
                  <w:rPr>
                    <w:rFonts w:ascii="Calibri" w:eastAsia="Times New Roman" w:hAnsi="Calibri" w:cs="Calibri"/>
                    <w:i/>
                    <w:iCs/>
                    <w:sz w:val="24"/>
                    <w:szCs w:val="24"/>
                    <w:lang w:eastAsia="sl-SI"/>
                  </w:rPr>
                </w:pPr>
              </w:p>
              <w:p w14:paraId="1EC2C451" w14:textId="77777777" w:rsidR="00593267"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Inkluzija ni </w:t>
                </w:r>
                <w:r w:rsidRPr="00B853F7">
                  <w:rPr>
                    <w:rFonts w:ascii="Calibri" w:eastAsia="Times New Roman" w:hAnsi="Calibri" w:cs="Calibri"/>
                    <w:i/>
                    <w:iCs/>
                    <w:color w:val="222222"/>
                    <w:sz w:val="24"/>
                    <w:szCs w:val="24"/>
                    <w:lang w:eastAsia="sl-SI"/>
                  </w:rPr>
                  <w:t>iluzija</w:t>
                </w:r>
                <w:r w:rsidRPr="00D67496">
                  <w:rPr>
                    <w:rFonts w:ascii="Calibri" w:eastAsia="Times New Roman" w:hAnsi="Calibri" w:cs="Calibri"/>
                    <w:i/>
                    <w:iCs/>
                    <w:color w:val="222222"/>
                    <w:sz w:val="24"/>
                    <w:szCs w:val="24"/>
                    <w:lang w:eastAsia="sl-SI"/>
                  </w:rPr>
                  <w:t xml:space="preserve">, </w:t>
                </w:r>
              </w:p>
              <w:p w14:paraId="72BF4AE8" w14:textId="23CA30E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če gradimo skupaj most kulture,</w:t>
                </w:r>
              </w:p>
              <w:p w14:paraId="06CA8E85" w14:textId="77777777" w:rsidR="00593267"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Jaz zate, ti zame, </w:t>
                </w:r>
              </w:p>
              <w:p w14:paraId="2FA98C56" w14:textId="77335180"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za naju ni izgubljene ure,</w:t>
                </w:r>
              </w:p>
              <w:p w14:paraId="16798202" w14:textId="1AF716CE" w:rsidR="00D67496" w:rsidRPr="00D67496" w:rsidRDefault="00D67496" w:rsidP="00D67496">
                <w:pPr>
                  <w:spacing w:after="0"/>
                  <w:rPr>
                    <w:rFonts w:ascii="Calibri" w:eastAsia="Times New Roman" w:hAnsi="Calibri" w:cs="Calibri"/>
                    <w:i/>
                    <w:iCs/>
                    <w:sz w:val="24"/>
                    <w:szCs w:val="24"/>
                    <w:lang w:eastAsia="sl-SI"/>
                  </w:rPr>
                </w:pPr>
              </w:p>
              <w:p w14:paraId="3D363E05" w14:textId="77777777" w:rsidR="00593267"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Mi smo meščani istega mesta, </w:t>
                </w:r>
              </w:p>
              <w:p w14:paraId="4E7D3422" w14:textId="14B34A4E"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naj živi sožitje,</w:t>
                </w:r>
              </w:p>
              <w:p w14:paraId="3445D90A"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hvala ker ste me sprejeli, z vami je iskreno bitje,</w:t>
                </w:r>
              </w:p>
              <w:p w14:paraId="76A4228E" w14:textId="1432A033" w:rsidR="00D67496" w:rsidRPr="00D67496" w:rsidRDefault="00D67496" w:rsidP="00D67496">
                <w:pPr>
                  <w:spacing w:after="0"/>
                  <w:rPr>
                    <w:rFonts w:ascii="Calibri" w:eastAsia="Times New Roman" w:hAnsi="Calibri" w:cs="Calibri"/>
                    <w:i/>
                    <w:iCs/>
                    <w:sz w:val="24"/>
                    <w:szCs w:val="24"/>
                    <w:lang w:eastAsia="sl-SI"/>
                  </w:rPr>
                </w:pPr>
              </w:p>
              <w:p w14:paraId="5090E88F" w14:textId="77777777" w:rsidR="00593267"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Pokažite mi smer učenja, </w:t>
                </w:r>
              </w:p>
              <w:p w14:paraId="11CE9E32" w14:textId="64F61BAF"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vi ste moj znak upanja,</w:t>
                </w:r>
              </w:p>
              <w:p w14:paraId="60627F22" w14:textId="77777777" w:rsidR="00593267"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Zmaga ali poraz, </w:t>
                </w:r>
              </w:p>
              <w:p w14:paraId="3E979A56" w14:textId="62368393"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vi ste vredni mojega zaupanja, </w:t>
                </w:r>
              </w:p>
              <w:p w14:paraId="5908BB98" w14:textId="75388350" w:rsidR="00D67496" w:rsidRPr="00D67496" w:rsidRDefault="00D67496" w:rsidP="00D67496">
                <w:pPr>
                  <w:spacing w:after="0"/>
                  <w:rPr>
                    <w:rFonts w:ascii="Calibri" w:eastAsia="Times New Roman" w:hAnsi="Calibri" w:cs="Calibri"/>
                    <w:i/>
                    <w:iCs/>
                    <w:sz w:val="24"/>
                    <w:szCs w:val="24"/>
                    <w:lang w:eastAsia="sl-SI"/>
                  </w:rPr>
                </w:pPr>
              </w:p>
              <w:p w14:paraId="3F1194B4"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Dnevi v razredu naj bodo okidoki,</w:t>
                </w:r>
              </w:p>
              <w:p w14:paraId="2082991B"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Sprejmimo drugačnost in spoštovanje med otroki,</w:t>
                </w:r>
              </w:p>
              <w:p w14:paraId="4D3860DF" w14:textId="14129C83" w:rsidR="00D67496" w:rsidRPr="00D67496" w:rsidRDefault="00D67496" w:rsidP="00D67496">
                <w:pPr>
                  <w:spacing w:after="0"/>
                  <w:rPr>
                    <w:rFonts w:ascii="Calibri" w:eastAsia="Times New Roman" w:hAnsi="Calibri" w:cs="Calibri"/>
                    <w:i/>
                    <w:iCs/>
                    <w:sz w:val="24"/>
                    <w:szCs w:val="24"/>
                    <w:lang w:eastAsia="sl-SI"/>
                  </w:rPr>
                </w:pPr>
              </w:p>
              <w:p w14:paraId="06E93078"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Prišli smo sem s trebuhom za kruhom,</w:t>
                </w:r>
              </w:p>
              <w:p w14:paraId="3AF51CD3" w14:textId="56DEA7A4"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Naši odnosi  se rešujejo s šestim čutom</w:t>
                </w:r>
                <w:r w:rsidR="007053F4" w:rsidRPr="00B853F7">
                  <w:rPr>
                    <w:rFonts w:ascii="Calibri" w:eastAsia="Times New Roman" w:hAnsi="Calibri" w:cs="Calibri"/>
                    <w:i/>
                    <w:iCs/>
                    <w:color w:val="222222"/>
                    <w:sz w:val="24"/>
                    <w:szCs w:val="24"/>
                    <w:lang w:eastAsia="sl-SI"/>
                  </w:rPr>
                  <w:t>…</w:t>
                </w:r>
              </w:p>
              <w:p w14:paraId="0AF72706" w14:textId="685F8B17" w:rsidR="005F4830" w:rsidRPr="00B853F7" w:rsidRDefault="005F4830" w:rsidP="009D5E5F">
                <w:pPr>
                  <w:rPr>
                    <w:rFonts w:ascii="Calibri" w:hAnsi="Calibri" w:cs="Calibri"/>
                    <w:i/>
                    <w:iCs/>
                    <w:sz w:val="24"/>
                    <w:szCs w:val="24"/>
                  </w:rPr>
                </w:pPr>
              </w:p>
            </w:tc>
          </w:sdtContent>
        </w:sdt>
        <w:sdt>
          <w:sdtPr>
            <w:rPr>
              <w:rFonts w:ascii="Calibri" w:eastAsiaTheme="minorHAnsi" w:hAnsi="Calibri" w:cs="Calibri"/>
              <w:i/>
              <w:iCs/>
              <w:sz w:val="24"/>
              <w:szCs w:val="22"/>
            </w:rPr>
            <w:id w:val="1424140549"/>
            <w:placeholder>
              <w:docPart w:val="882CAEE820684C01A4CF35C2B0DF9074"/>
            </w:placeholde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14:paraId="5698CB57" w14:textId="09D07BF6" w:rsidR="007053F4" w:rsidRPr="00B853F7" w:rsidRDefault="007053F4" w:rsidP="00D67496">
                <w:pPr>
                  <w:pStyle w:val="Navadensplet"/>
                  <w:shd w:val="clear" w:color="auto" w:fill="FFFFFF"/>
                  <w:spacing w:before="0" w:beforeAutospacing="0" w:after="0" w:afterAutospacing="0"/>
                  <w:rPr>
                    <w:rFonts w:ascii="Calibri" w:hAnsi="Calibri" w:cs="Calibri"/>
                    <w:b/>
                    <w:bCs/>
                    <w:i/>
                    <w:iCs/>
                    <w:sz w:val="36"/>
                    <w:szCs w:val="36"/>
                  </w:rPr>
                </w:pPr>
                <w:r w:rsidRPr="00B853F7">
                  <w:rPr>
                    <w:rFonts w:ascii="Calibri" w:hAnsi="Calibri" w:cs="Calibri"/>
                    <w:b/>
                    <w:bCs/>
                    <w:sz w:val="36"/>
                    <w:szCs w:val="36"/>
                  </w:rPr>
                  <w:t>A song for immigrants</w:t>
                </w:r>
              </w:p>
              <w:p w14:paraId="497DD15D" w14:textId="77777777" w:rsidR="007053F4" w:rsidRPr="00B853F7" w:rsidRDefault="007053F4" w:rsidP="00D67496">
                <w:pPr>
                  <w:pStyle w:val="Navadensplet"/>
                  <w:shd w:val="clear" w:color="auto" w:fill="FFFFFF"/>
                  <w:spacing w:before="0" w:beforeAutospacing="0" w:after="0" w:afterAutospacing="0"/>
                  <w:rPr>
                    <w:rFonts w:ascii="Calibri" w:hAnsi="Calibri" w:cs="Calibri"/>
                    <w:b/>
                    <w:bCs/>
                    <w:i/>
                    <w:iCs/>
                    <w:sz w:val="32"/>
                    <w:szCs w:val="32"/>
                  </w:rPr>
                </w:pPr>
              </w:p>
              <w:p w14:paraId="62FB5623" w14:textId="1907AD87" w:rsidR="00D67496" w:rsidRPr="00B853F7" w:rsidRDefault="00D67496" w:rsidP="00D67496">
                <w:pPr>
                  <w:pStyle w:val="Navadensplet"/>
                  <w:shd w:val="clear" w:color="auto" w:fill="FFFFFF"/>
                  <w:spacing w:before="0" w:beforeAutospacing="0" w:after="0" w:afterAutospacing="0"/>
                  <w:rPr>
                    <w:rFonts w:ascii="Calibri" w:hAnsi="Calibri" w:cs="Calibri"/>
                    <w:i/>
                    <w:iCs/>
                    <w:color w:val="222222"/>
                    <w:sz w:val="24"/>
                    <w:lang w:eastAsia="sl-SI"/>
                  </w:rPr>
                </w:pPr>
                <w:r w:rsidRPr="00B853F7">
                  <w:rPr>
                    <w:rFonts w:ascii="Calibri" w:hAnsi="Calibri" w:cs="Calibri"/>
                    <w:i/>
                    <w:iCs/>
                    <w:color w:val="222222"/>
                    <w:sz w:val="24"/>
                    <w:lang w:eastAsia="sl-SI"/>
                  </w:rPr>
                  <w:t>Hey teacher, don't leave us alone, </w:t>
                </w:r>
              </w:p>
              <w:p w14:paraId="5F245F3F"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We are in the unknown and strange zone,</w:t>
                </w:r>
              </w:p>
              <w:p w14:paraId="1166DF43"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Our home is far away, </w:t>
                </w:r>
              </w:p>
              <w:p w14:paraId="328FCBFB"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We want to enjoy milestone stay,</w:t>
                </w:r>
              </w:p>
              <w:p w14:paraId="61C836A1" w14:textId="77777777" w:rsidR="009E505E"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Let me remind you, </w:t>
                </w:r>
              </w:p>
              <w:p w14:paraId="51913054" w14:textId="6103971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we are another brick in the wall,</w:t>
                </w:r>
              </w:p>
              <w:p w14:paraId="55E2729B" w14:textId="77777777" w:rsidR="009E505E"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Over the rainbow, </w:t>
                </w:r>
              </w:p>
              <w:p w14:paraId="49F7DFAE" w14:textId="58E4A032"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you are our the emergency call,</w:t>
                </w:r>
              </w:p>
              <w:p w14:paraId="454CF5E5"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Day after day and night after night,</w:t>
                </w:r>
              </w:p>
              <w:p w14:paraId="34822A4F"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battles with the exams to see the future daylight,</w:t>
                </w:r>
              </w:p>
              <w:p w14:paraId="009DE38F"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Classroom should be the safe shelter,</w:t>
                </w:r>
              </w:p>
              <w:p w14:paraId="442F83AB"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We need more time, not helter skelter,</w:t>
                </w:r>
              </w:p>
              <w:p w14:paraId="012EBA89" w14:textId="77777777" w:rsidR="009E505E"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Mark our words, </w:t>
                </w:r>
              </w:p>
              <w:p w14:paraId="6DDB2317" w14:textId="6B539958"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we will recognize your culture cords,</w:t>
                </w:r>
              </w:p>
              <w:p w14:paraId="17E6FBD2" w14:textId="77777777" w:rsidR="009E505E"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Where do we go from here? </w:t>
                </w:r>
              </w:p>
              <w:p w14:paraId="0ADE2B36" w14:textId="78B6CD18"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Heaven or hell?</w:t>
                </w:r>
              </w:p>
              <w:p w14:paraId="1C278183" w14:textId="77777777" w:rsidR="009E505E"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Integration is our way, belive in us, </w:t>
                </w:r>
              </w:p>
              <w:p w14:paraId="082C61DB" w14:textId="13576E19"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you will see, time will tell</w:t>
                </w:r>
              </w:p>
              <w:p w14:paraId="29B2BA9E" w14:textId="77777777"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Dear school, what's your next step? </w:t>
                </w:r>
              </w:p>
              <w:p w14:paraId="483FF5BE" w14:textId="77777777" w:rsidR="009E505E"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Check your self, </w:t>
                </w:r>
              </w:p>
              <w:p w14:paraId="48AE11BF" w14:textId="32A03C8F"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before you accept our family shelf</w:t>
                </w:r>
              </w:p>
              <w:p w14:paraId="582A5A51" w14:textId="77777777" w:rsidR="009E505E" w:rsidRPr="00B853F7"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 xml:space="preserve">We will do our best, </w:t>
                </w:r>
              </w:p>
              <w:p w14:paraId="58EB97C3" w14:textId="58C351EA"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if we get your respect,</w:t>
                </w:r>
              </w:p>
              <w:p w14:paraId="612A09B3" w14:textId="306D4314" w:rsidR="00D67496" w:rsidRPr="00D67496" w:rsidRDefault="00D67496" w:rsidP="00D67496">
                <w:pPr>
                  <w:shd w:val="clear" w:color="auto" w:fill="FFFFFF"/>
                  <w:spacing w:after="0"/>
                  <w:rPr>
                    <w:rFonts w:ascii="Calibri" w:eastAsia="Times New Roman" w:hAnsi="Calibri" w:cs="Calibri"/>
                    <w:i/>
                    <w:iCs/>
                    <w:color w:val="222222"/>
                    <w:sz w:val="24"/>
                    <w:szCs w:val="24"/>
                    <w:lang w:eastAsia="sl-SI"/>
                  </w:rPr>
                </w:pPr>
                <w:r w:rsidRPr="00D67496">
                  <w:rPr>
                    <w:rFonts w:ascii="Calibri" w:eastAsia="Times New Roman" w:hAnsi="Calibri" w:cs="Calibri"/>
                    <w:i/>
                    <w:iCs/>
                    <w:color w:val="222222"/>
                    <w:sz w:val="24"/>
                    <w:szCs w:val="24"/>
                    <w:lang w:eastAsia="sl-SI"/>
                  </w:rPr>
                  <w:t>Anytime anywhere we follow the domino effect</w:t>
                </w:r>
                <w:r w:rsidR="007053F4" w:rsidRPr="00B853F7">
                  <w:rPr>
                    <w:rFonts w:ascii="Calibri" w:eastAsia="Times New Roman" w:hAnsi="Calibri" w:cs="Calibri"/>
                    <w:i/>
                    <w:iCs/>
                    <w:color w:val="222222"/>
                    <w:sz w:val="24"/>
                    <w:szCs w:val="24"/>
                    <w:lang w:eastAsia="sl-SI"/>
                  </w:rPr>
                  <w:t>…</w:t>
                </w:r>
              </w:p>
              <w:p w14:paraId="35B0A458" w14:textId="24C30D84" w:rsidR="005F4830" w:rsidRPr="00B853F7" w:rsidRDefault="005F4830" w:rsidP="009D5E5F">
                <w:pPr>
                  <w:rPr>
                    <w:rFonts w:ascii="Calibri" w:hAnsi="Calibri" w:cs="Calibri"/>
                    <w:i/>
                    <w:iCs/>
                    <w:sz w:val="24"/>
                    <w:szCs w:val="24"/>
                  </w:rPr>
                </w:pPr>
              </w:p>
            </w:tc>
          </w:sdtContent>
        </w:sdt>
      </w:tr>
      <w:tr w:rsidR="005F4830" w:rsidRPr="00AF3AB4" w14:paraId="16EFC946" w14:textId="77777777" w:rsidTr="007053F4">
        <w:trPr>
          <w:trHeight w:val="1629"/>
        </w:trPr>
        <w:tc>
          <w:tcPr>
            <w:tcW w:w="4174" w:type="dxa"/>
            <w:gridSpan w:val="2"/>
            <w:tcBorders>
              <w:top w:val="nil"/>
              <w:left w:val="nil"/>
              <w:bottom w:val="nil"/>
              <w:right w:val="nil"/>
            </w:tcBorders>
          </w:tcPr>
          <w:p w14:paraId="3C37D155" w14:textId="63DA7195" w:rsidR="005F4830" w:rsidRPr="00B97939" w:rsidRDefault="00B97939" w:rsidP="005F4830">
            <w:pPr>
              <w:pStyle w:val="Opisfotografije"/>
              <w:rPr>
                <w:rFonts w:ascii="Calibri" w:hAnsi="Calibri" w:cs="Calibri"/>
                <w:color w:val="000000" w:themeColor="text1"/>
                <w:u w:val="single"/>
              </w:rPr>
            </w:pPr>
            <w:r w:rsidRPr="00B97939">
              <w:rPr>
                <w:rFonts w:ascii="Calibri" w:hAnsi="Calibri" w:cs="Calibri"/>
                <w:color w:val="000000" w:themeColor="text1"/>
                <w:sz w:val="22"/>
                <w:szCs w:val="28"/>
                <w:u w:val="single"/>
              </w:rPr>
              <w:t>Urednica: Andreja Sinjur</w:t>
            </w:r>
          </w:p>
        </w:tc>
        <w:tc>
          <w:tcPr>
            <w:tcW w:w="504" w:type="dxa"/>
            <w:tcBorders>
              <w:top w:val="nil"/>
              <w:left w:val="nil"/>
              <w:bottom w:val="nil"/>
              <w:right w:val="nil"/>
            </w:tcBorders>
            <w:vAlign w:val="center"/>
          </w:tcPr>
          <w:p w14:paraId="44667029" w14:textId="77777777" w:rsidR="005F4830" w:rsidRPr="00AF3AB4" w:rsidRDefault="005F4830" w:rsidP="00457BCB">
            <w:pPr>
              <w:jc w:val="center"/>
              <w:rPr>
                <w:color w:val="000000" w:themeColor="text1"/>
              </w:rPr>
            </w:pPr>
          </w:p>
        </w:tc>
        <w:tc>
          <w:tcPr>
            <w:tcW w:w="4028" w:type="dxa"/>
            <w:vMerge/>
            <w:tcBorders>
              <w:top w:val="nil"/>
              <w:left w:val="nil"/>
              <w:bottom w:val="nil"/>
              <w:right w:val="nil"/>
            </w:tcBorders>
          </w:tcPr>
          <w:p w14:paraId="28E9BD45" w14:textId="77777777" w:rsidR="005F4830" w:rsidRPr="00AF3AB4" w:rsidRDefault="005F4830" w:rsidP="009D5E5F"/>
        </w:tc>
        <w:tc>
          <w:tcPr>
            <w:tcW w:w="4297" w:type="dxa"/>
            <w:gridSpan w:val="3"/>
            <w:vMerge/>
            <w:tcBorders>
              <w:top w:val="nil"/>
              <w:left w:val="nil"/>
              <w:bottom w:val="nil"/>
              <w:right w:val="nil"/>
            </w:tcBorders>
            <w:tcMar>
              <w:top w:w="144" w:type="dxa"/>
              <w:left w:w="144" w:type="dxa"/>
            </w:tcMar>
          </w:tcPr>
          <w:p w14:paraId="2A0EDAE2" w14:textId="77777777" w:rsidR="005F4830" w:rsidRPr="00AF3AB4" w:rsidRDefault="005F4830" w:rsidP="009D5E5F"/>
        </w:tc>
      </w:tr>
    </w:tbl>
    <w:p w14:paraId="04D26E01" w14:textId="34F46ED0" w:rsidR="00664133" w:rsidRPr="00AF3AB4" w:rsidRDefault="00664133" w:rsidP="00D67496">
      <w:pPr>
        <w:rPr>
          <w:color w:val="000000" w:themeColor="text1"/>
        </w:rPr>
      </w:pPr>
    </w:p>
    <w:sectPr w:rsidR="00664133" w:rsidRPr="00AF3AB4" w:rsidSect="00020525">
      <w:pgSz w:w="15840" w:h="24480" w:code="3"/>
      <w:pgMar w:top="851" w:right="1440" w:bottom="0" w:left="1440" w:header="720"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5ECC8" w14:textId="77777777" w:rsidR="00673B65" w:rsidRDefault="00673B65" w:rsidP="00554336">
      <w:pPr>
        <w:spacing w:after="0"/>
      </w:pPr>
      <w:r>
        <w:separator/>
      </w:r>
    </w:p>
  </w:endnote>
  <w:endnote w:type="continuationSeparator" w:id="0">
    <w:p w14:paraId="2AAD495C" w14:textId="77777777" w:rsidR="00673B65" w:rsidRDefault="00673B65"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EFF" w:usb1="C0007843" w:usb2="00000009" w:usb3="00000000" w:csb0="000001FF" w:csb1="00000000"/>
  </w:font>
  <w:font w:name="Georgia Pro Black">
    <w:altName w:val="Georgia"/>
    <w:charset w:val="EE"/>
    <w:family w:val="roman"/>
    <w:pitch w:val="variable"/>
    <w:sig w:usb0="00000001"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F37CA" w14:textId="77777777" w:rsidR="00673B65" w:rsidRDefault="00673B65" w:rsidP="00554336">
      <w:pPr>
        <w:spacing w:after="0"/>
      </w:pPr>
      <w:r>
        <w:separator/>
      </w:r>
    </w:p>
  </w:footnote>
  <w:footnote w:type="continuationSeparator" w:id="0">
    <w:p w14:paraId="4A79F4B7" w14:textId="77777777" w:rsidR="00673B65" w:rsidRDefault="00673B65"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496"/>
    <w:rsid w:val="000064BF"/>
    <w:rsid w:val="000139C1"/>
    <w:rsid w:val="00015939"/>
    <w:rsid w:val="0001620C"/>
    <w:rsid w:val="00020525"/>
    <w:rsid w:val="00026DFB"/>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37F7B"/>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3267"/>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73B65"/>
    <w:rsid w:val="006926DA"/>
    <w:rsid w:val="00692D2D"/>
    <w:rsid w:val="006931FE"/>
    <w:rsid w:val="006B52E6"/>
    <w:rsid w:val="006C0B7A"/>
    <w:rsid w:val="006E2F9B"/>
    <w:rsid w:val="006E7170"/>
    <w:rsid w:val="006F2F91"/>
    <w:rsid w:val="0070526E"/>
    <w:rsid w:val="007053F4"/>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C1CCB"/>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17C91"/>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04B"/>
    <w:rsid w:val="009A7638"/>
    <w:rsid w:val="009B2E43"/>
    <w:rsid w:val="009B66A2"/>
    <w:rsid w:val="009B7D83"/>
    <w:rsid w:val="009C6DEC"/>
    <w:rsid w:val="009D34FD"/>
    <w:rsid w:val="009D3B7C"/>
    <w:rsid w:val="009D5E5F"/>
    <w:rsid w:val="009E409B"/>
    <w:rsid w:val="009E505E"/>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E4980"/>
    <w:rsid w:val="00AF2EDF"/>
    <w:rsid w:val="00AF3AB4"/>
    <w:rsid w:val="00AF553C"/>
    <w:rsid w:val="00AF6DF5"/>
    <w:rsid w:val="00B07394"/>
    <w:rsid w:val="00B1023C"/>
    <w:rsid w:val="00B22F0C"/>
    <w:rsid w:val="00B35BC7"/>
    <w:rsid w:val="00B4611F"/>
    <w:rsid w:val="00B523EA"/>
    <w:rsid w:val="00B53541"/>
    <w:rsid w:val="00B53FB6"/>
    <w:rsid w:val="00B767C0"/>
    <w:rsid w:val="00B853F7"/>
    <w:rsid w:val="00B93C89"/>
    <w:rsid w:val="00B97939"/>
    <w:rsid w:val="00BA1EAC"/>
    <w:rsid w:val="00BA563E"/>
    <w:rsid w:val="00BC1947"/>
    <w:rsid w:val="00BC6155"/>
    <w:rsid w:val="00BC64EC"/>
    <w:rsid w:val="00BD5C4E"/>
    <w:rsid w:val="00BD7BDE"/>
    <w:rsid w:val="00BE07C1"/>
    <w:rsid w:val="00BE1E30"/>
    <w:rsid w:val="00BE2621"/>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22098"/>
    <w:rsid w:val="00D30B97"/>
    <w:rsid w:val="00D30D96"/>
    <w:rsid w:val="00D31FCD"/>
    <w:rsid w:val="00D36F3C"/>
    <w:rsid w:val="00D43240"/>
    <w:rsid w:val="00D46CDC"/>
    <w:rsid w:val="00D6304B"/>
    <w:rsid w:val="00D67496"/>
    <w:rsid w:val="00D676B3"/>
    <w:rsid w:val="00D67E44"/>
    <w:rsid w:val="00D8682F"/>
    <w:rsid w:val="00D90C37"/>
    <w:rsid w:val="00D91CFB"/>
    <w:rsid w:val="00DC27FC"/>
    <w:rsid w:val="00DD7F4A"/>
    <w:rsid w:val="00DF0B54"/>
    <w:rsid w:val="00E014D5"/>
    <w:rsid w:val="00E01AA7"/>
    <w:rsid w:val="00E02F28"/>
    <w:rsid w:val="00E034A1"/>
    <w:rsid w:val="00E07F58"/>
    <w:rsid w:val="00E11A96"/>
    <w:rsid w:val="00E15328"/>
    <w:rsid w:val="00E33D4D"/>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62B75"/>
    <w:rsid w:val="00F6368F"/>
    <w:rsid w:val="00F66772"/>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D160F"/>
  <w15:chartTrackingRefBased/>
  <w15:docId w15:val="{ECE3A8A8-B4BC-4F07-8244-9C1C409C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F3AB4"/>
    <w:pPr>
      <w:spacing w:after="240" w:line="240" w:lineRule="auto"/>
    </w:pPr>
    <w:rPr>
      <w:rFonts w:ascii="Times New Roman" w:hAnsi="Times New Roman"/>
    </w:rPr>
  </w:style>
  <w:style w:type="paragraph" w:styleId="Naslov2">
    <w:name w:val="heading 2"/>
    <w:basedOn w:val="Navaden"/>
    <w:next w:val="Navaden"/>
    <w:link w:val="Naslov2Znak"/>
    <w:uiPriority w:val="9"/>
    <w:semiHidden/>
    <w:qFormat/>
    <w:rsid w:val="00D674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einpriimekavtorja">
    <w:name w:val="Ime in priimek avtorja"/>
    <w:basedOn w:val="Navaden"/>
    <w:next w:val="Navaden"/>
    <w:uiPriority w:val="12"/>
    <w:rsid w:val="00D22098"/>
    <w:pPr>
      <w:widowControl w:val="0"/>
      <w:pBdr>
        <w:bottom w:val="single" w:sz="8" w:space="6" w:color="808080" w:themeColor="background1" w:themeShade="80"/>
      </w:pBdr>
      <w:autoSpaceDE w:val="0"/>
      <w:autoSpaceDN w:val="0"/>
    </w:pPr>
    <w:rPr>
      <w:b/>
      <w:caps/>
      <w:szCs w:val="24"/>
    </w:rPr>
  </w:style>
  <w:style w:type="paragraph" w:styleId="Glava">
    <w:name w:val="header"/>
    <w:basedOn w:val="Noga"/>
    <w:link w:val="GlavaZnak"/>
    <w:uiPriority w:val="99"/>
    <w:rsid w:val="00CE1F2C"/>
    <w:rPr>
      <w:rFonts w:asciiTheme="majorHAnsi" w:hAnsiTheme="majorHAnsi"/>
      <w:color w:val="000000" w:themeColor="text1"/>
      <w:sz w:val="56"/>
    </w:rPr>
  </w:style>
  <w:style w:type="character" w:customStyle="1" w:styleId="GlavaZnak">
    <w:name w:val="Glava Znak"/>
    <w:basedOn w:val="Privzetapisavaodstavka"/>
    <w:link w:val="Glava"/>
    <w:uiPriority w:val="99"/>
    <w:rsid w:val="00CE1F2C"/>
    <w:rPr>
      <w:rFonts w:asciiTheme="majorHAnsi" w:hAnsiTheme="majorHAnsi"/>
      <w:color w:val="000000" w:themeColor="text1"/>
      <w:sz w:val="56"/>
    </w:rPr>
  </w:style>
  <w:style w:type="paragraph" w:styleId="Noga">
    <w:name w:val="footer"/>
    <w:basedOn w:val="Brezrazmikov"/>
    <w:link w:val="NogaZnak"/>
    <w:uiPriority w:val="99"/>
    <w:rsid w:val="0010319C"/>
    <w:pPr>
      <w:jc w:val="center"/>
    </w:pPr>
  </w:style>
  <w:style w:type="character" w:customStyle="1" w:styleId="NogaZnak">
    <w:name w:val="Noga Znak"/>
    <w:basedOn w:val="Privzetapisavaodstavka"/>
    <w:link w:val="Noga"/>
    <w:uiPriority w:val="99"/>
    <w:rsid w:val="0010319C"/>
  </w:style>
  <w:style w:type="paragraph" w:styleId="Navadensplet">
    <w:name w:val="Normal (Web)"/>
    <w:basedOn w:val="Navaden"/>
    <w:uiPriority w:val="99"/>
    <w:semiHidden/>
    <w:rsid w:val="00C11F17"/>
    <w:pPr>
      <w:spacing w:before="100" w:beforeAutospacing="1" w:after="100" w:afterAutospacing="1"/>
    </w:pPr>
    <w:rPr>
      <w:rFonts w:eastAsia="Times New Roman" w:cs="Times New Roman"/>
      <w:szCs w:val="24"/>
    </w:rPr>
  </w:style>
  <w:style w:type="paragraph" w:customStyle="1" w:styleId="Imeavtorjazmajhnimirkami">
    <w:name w:val="Ime avtorja z majhnimi črkami"/>
    <w:basedOn w:val="Navaden"/>
    <w:qFormat/>
    <w:rsid w:val="00D22098"/>
    <w:pPr>
      <w:spacing w:after="0"/>
    </w:pPr>
    <w:rPr>
      <w:bCs/>
    </w:rPr>
  </w:style>
  <w:style w:type="paragraph" w:customStyle="1" w:styleId="Naslovlankazmajhnimirkami">
    <w:name w:val="Naslov članka z majhnimi črkami"/>
    <w:basedOn w:val="Navaden"/>
    <w:qFormat/>
    <w:rsid w:val="00F66772"/>
    <w:pPr>
      <w:spacing w:after="0" w:line="276" w:lineRule="auto"/>
    </w:pPr>
    <w:rPr>
      <w:rFonts w:asciiTheme="majorHAnsi" w:hAnsiTheme="majorHAnsi"/>
      <w:sz w:val="32"/>
    </w:rPr>
  </w:style>
  <w:style w:type="paragraph" w:customStyle="1" w:styleId="Podnaslovlankazmajhnimirkami">
    <w:name w:val="Podnaslov članka z majhnimi črkami"/>
    <w:basedOn w:val="Navaden"/>
    <w:qFormat/>
    <w:rsid w:val="00F66772"/>
    <w:pPr>
      <w:spacing w:after="0" w:line="276" w:lineRule="auto"/>
    </w:pPr>
    <w:rPr>
      <w:sz w:val="32"/>
    </w:rPr>
  </w:style>
  <w:style w:type="paragraph" w:customStyle="1" w:styleId="Kopijatelesa">
    <w:name w:val="Kopija telesa"/>
    <w:basedOn w:val="Navadensplet"/>
    <w:qFormat/>
    <w:rsid w:val="00D22098"/>
    <w:rPr>
      <w:color w:val="000000"/>
    </w:rPr>
  </w:style>
  <w:style w:type="paragraph" w:customStyle="1" w:styleId="Imeavtorjazvelikimirkami">
    <w:name w:val="Ime avtorja z velikimi črkami"/>
    <w:basedOn w:val="Navaden"/>
    <w:next w:val="Brezrazmikov"/>
    <w:qFormat/>
    <w:rsid w:val="00D22098"/>
    <w:pPr>
      <w:spacing w:after="0" w:line="276" w:lineRule="auto"/>
    </w:pPr>
    <w:rPr>
      <w:sz w:val="32"/>
    </w:rPr>
  </w:style>
  <w:style w:type="paragraph" w:customStyle="1" w:styleId="Naslovlankazvelikimirkami">
    <w:name w:val="Naslov članka z velikimi črkami"/>
    <w:basedOn w:val="Navaden"/>
    <w:next w:val="Navaden"/>
    <w:qFormat/>
    <w:rsid w:val="00727546"/>
    <w:pPr>
      <w:spacing w:after="0" w:line="276" w:lineRule="auto"/>
    </w:pPr>
    <w:rPr>
      <w:rFonts w:asciiTheme="majorHAnsi" w:hAnsiTheme="majorHAnsi"/>
      <w:sz w:val="52"/>
    </w:rPr>
  </w:style>
  <w:style w:type="paragraph" w:customStyle="1" w:styleId="Podnaslovlankazvelikimirkami">
    <w:name w:val="Podnaslov članka z velikimi črkami"/>
    <w:basedOn w:val="Navaden"/>
    <w:next w:val="Navaden"/>
    <w:qFormat/>
    <w:rsid w:val="00727546"/>
    <w:pPr>
      <w:spacing w:after="0" w:line="276" w:lineRule="auto"/>
    </w:pPr>
    <w:rPr>
      <w:sz w:val="40"/>
    </w:rPr>
  </w:style>
  <w:style w:type="paragraph" w:customStyle="1" w:styleId="Poudarjenglavninaslov">
    <w:name w:val="Poudarjen glavni naslov"/>
    <w:basedOn w:val="Navaden"/>
    <w:qFormat/>
    <w:rsid w:val="00AF3AB4"/>
    <w:pPr>
      <w:spacing w:after="0"/>
      <w:jc w:val="center"/>
    </w:pPr>
    <w:rPr>
      <w:rFonts w:asciiTheme="majorHAnsi" w:hAnsiTheme="majorHAnsi"/>
      <w:color w:val="000000" w:themeColor="text1"/>
      <w:sz w:val="90"/>
    </w:rPr>
  </w:style>
  <w:style w:type="paragraph" w:customStyle="1" w:styleId="Poudarjenglavnipodnaslov">
    <w:name w:val="Poudarjen glavni podnaslov"/>
    <w:basedOn w:val="Navaden"/>
    <w:qFormat/>
    <w:rsid w:val="00D22098"/>
    <w:pPr>
      <w:spacing w:after="0"/>
      <w:jc w:val="center"/>
    </w:pPr>
    <w:rPr>
      <w:iCs/>
      <w:sz w:val="40"/>
      <w:szCs w:val="40"/>
    </w:rPr>
  </w:style>
  <w:style w:type="paragraph" w:customStyle="1" w:styleId="Citat1">
    <w:name w:val="Citat1"/>
    <w:basedOn w:val="Navaden"/>
    <w:qFormat/>
    <w:rsid w:val="00D22098"/>
    <w:pPr>
      <w:spacing w:after="0"/>
      <w:ind w:left="288" w:hanging="288"/>
    </w:pPr>
    <w:rPr>
      <w:sz w:val="56"/>
      <w:szCs w:val="56"/>
    </w:rPr>
  </w:style>
  <w:style w:type="paragraph" w:customStyle="1" w:styleId="Dodelitevcitata">
    <w:name w:val="Dodelitev citata"/>
    <w:basedOn w:val="Navaden"/>
    <w:qFormat/>
    <w:rsid w:val="00D22098"/>
    <w:pPr>
      <w:spacing w:after="0"/>
      <w:ind w:left="288" w:hanging="288"/>
      <w:jc w:val="right"/>
    </w:pPr>
    <w:rPr>
      <w:sz w:val="32"/>
      <w:szCs w:val="32"/>
    </w:rPr>
  </w:style>
  <w:style w:type="paragraph" w:customStyle="1" w:styleId="Opisfotografije">
    <w:name w:val="Opis fotografije"/>
    <w:basedOn w:val="Navaden"/>
    <w:qFormat/>
    <w:rsid w:val="00AE4980"/>
    <w:pPr>
      <w:spacing w:after="0"/>
    </w:pPr>
    <w:rPr>
      <w:noProof/>
      <w:sz w:val="18"/>
    </w:rPr>
  </w:style>
  <w:style w:type="paragraph" w:customStyle="1" w:styleId="Kopijapoudarjenegaglavneganaslova">
    <w:name w:val="Kopija poudarjenega glavnega naslova"/>
    <w:basedOn w:val="Navaden"/>
    <w:qFormat/>
    <w:rsid w:val="00D22098"/>
    <w:pPr>
      <w:spacing w:after="0"/>
      <w:jc w:val="center"/>
    </w:pPr>
    <w:rPr>
      <w:iCs/>
    </w:rPr>
  </w:style>
  <w:style w:type="character" w:styleId="Pripombasklic">
    <w:name w:val="annotation reference"/>
    <w:basedOn w:val="Privzetapisavaodstavka"/>
    <w:uiPriority w:val="99"/>
    <w:semiHidden/>
    <w:unhideWhenUsed/>
    <w:rsid w:val="00F31919"/>
    <w:rPr>
      <w:sz w:val="16"/>
      <w:szCs w:val="16"/>
    </w:rPr>
  </w:style>
  <w:style w:type="paragraph" w:styleId="Pripombabesedilo">
    <w:name w:val="annotation text"/>
    <w:basedOn w:val="Navaden"/>
    <w:link w:val="PripombabesediloZnak"/>
    <w:uiPriority w:val="99"/>
    <w:semiHidden/>
    <w:rsid w:val="00F31919"/>
    <w:rPr>
      <w:sz w:val="20"/>
      <w:szCs w:val="20"/>
    </w:rPr>
  </w:style>
  <w:style w:type="character" w:customStyle="1" w:styleId="PripombabesediloZnak">
    <w:name w:val="Pripomba – besedilo Znak"/>
    <w:basedOn w:val="Privzetapisavaodstavka"/>
    <w:link w:val="Pripombabesedilo"/>
    <w:uiPriority w:val="99"/>
    <w:semiHidden/>
    <w:rsid w:val="00B523EA"/>
    <w:rPr>
      <w:sz w:val="20"/>
      <w:szCs w:val="20"/>
    </w:rPr>
  </w:style>
  <w:style w:type="paragraph" w:styleId="Zadevapripombe">
    <w:name w:val="annotation subject"/>
    <w:basedOn w:val="Pripombabesedilo"/>
    <w:next w:val="Pripombabesedilo"/>
    <w:link w:val="ZadevapripombeZnak"/>
    <w:uiPriority w:val="99"/>
    <w:semiHidden/>
    <w:unhideWhenUsed/>
    <w:rsid w:val="00F31919"/>
    <w:rPr>
      <w:b/>
      <w:bCs/>
    </w:rPr>
  </w:style>
  <w:style w:type="character" w:customStyle="1" w:styleId="ZadevapripombeZnak">
    <w:name w:val="Zadeva pripombe Znak"/>
    <w:basedOn w:val="PripombabesediloZnak"/>
    <w:link w:val="Zadevapripombe"/>
    <w:uiPriority w:val="99"/>
    <w:semiHidden/>
    <w:rsid w:val="00F31919"/>
    <w:rPr>
      <w:b/>
      <w:bCs/>
      <w:sz w:val="20"/>
      <w:szCs w:val="20"/>
    </w:rPr>
  </w:style>
  <w:style w:type="paragraph" w:styleId="Besedilooblaka">
    <w:name w:val="Balloon Text"/>
    <w:basedOn w:val="Navaden"/>
    <w:link w:val="BesedilooblakaZnak"/>
    <w:uiPriority w:val="99"/>
    <w:semiHidden/>
    <w:unhideWhenUsed/>
    <w:rsid w:val="000064BF"/>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064BF"/>
    <w:rPr>
      <w:rFonts w:ascii="Segoe UI" w:hAnsi="Segoe UI" w:cs="Segoe UI"/>
      <w:sz w:val="18"/>
      <w:szCs w:val="18"/>
    </w:rPr>
  </w:style>
  <w:style w:type="character" w:styleId="Besedilooznabemesta">
    <w:name w:val="Placeholder Text"/>
    <w:basedOn w:val="Privzetapisavaodstavka"/>
    <w:uiPriority w:val="99"/>
    <w:semiHidden/>
    <w:rsid w:val="00F7629D"/>
    <w:rPr>
      <w:color w:val="808080"/>
    </w:rPr>
  </w:style>
  <w:style w:type="paragraph" w:styleId="Brezrazmikov">
    <w:name w:val="No Spacing"/>
    <w:uiPriority w:val="1"/>
    <w:qFormat/>
    <w:rsid w:val="00D22098"/>
    <w:pPr>
      <w:spacing w:after="0" w:line="240" w:lineRule="auto"/>
    </w:pPr>
    <w:rPr>
      <w:rFonts w:ascii="Times New Roman" w:hAnsi="Times New Roman"/>
    </w:rPr>
  </w:style>
  <w:style w:type="paragraph" w:styleId="Kazalovsebine1">
    <w:name w:val="toc 1"/>
    <w:basedOn w:val="Kopijatelesa"/>
    <w:next w:val="Navaden"/>
    <w:uiPriority w:val="39"/>
    <w:rsid w:val="00D22098"/>
    <w:pPr>
      <w:spacing w:before="0" w:beforeAutospacing="0" w:after="0" w:afterAutospacing="0"/>
    </w:pPr>
    <w:rPr>
      <w:color w:val="000000" w:themeColor="text1"/>
    </w:rPr>
  </w:style>
  <w:style w:type="paragraph" w:styleId="Kazalovsebine2">
    <w:name w:val="toc 2"/>
    <w:basedOn w:val="Navaden"/>
    <w:next w:val="Navaden"/>
    <w:uiPriority w:val="39"/>
    <w:rsid w:val="00D22098"/>
    <w:pPr>
      <w:spacing w:after="0"/>
    </w:pPr>
    <w:rPr>
      <w:b/>
    </w:rPr>
  </w:style>
  <w:style w:type="paragraph" w:styleId="Podnaslov">
    <w:name w:val="Subtitle"/>
    <w:basedOn w:val="Navaden"/>
    <w:next w:val="Navaden"/>
    <w:link w:val="PodnaslovZnak"/>
    <w:uiPriority w:val="11"/>
    <w:qFormat/>
    <w:rsid w:val="00D22098"/>
    <w:pPr>
      <w:numPr>
        <w:ilvl w:val="1"/>
      </w:numPr>
      <w:spacing w:after="160"/>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D22098"/>
    <w:rPr>
      <w:rFonts w:ascii="Times New Roman" w:eastAsiaTheme="minorEastAsia" w:hAnsi="Times New Roman"/>
      <w:color w:val="5A5A5A" w:themeColor="text1" w:themeTint="A5"/>
      <w:spacing w:val="15"/>
    </w:rPr>
  </w:style>
  <w:style w:type="character" w:customStyle="1" w:styleId="Naslov2Znak">
    <w:name w:val="Naslov 2 Znak"/>
    <w:basedOn w:val="Privzetapisavaodstavka"/>
    <w:link w:val="Naslov2"/>
    <w:uiPriority w:val="9"/>
    <w:semiHidden/>
    <w:rsid w:val="00D6749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50220">
      <w:bodyDiv w:val="1"/>
      <w:marLeft w:val="0"/>
      <w:marRight w:val="0"/>
      <w:marTop w:val="0"/>
      <w:marBottom w:val="0"/>
      <w:divBdr>
        <w:top w:val="none" w:sz="0" w:space="0" w:color="auto"/>
        <w:left w:val="none" w:sz="0" w:space="0" w:color="auto"/>
        <w:bottom w:val="none" w:sz="0" w:space="0" w:color="auto"/>
        <w:right w:val="none" w:sz="0" w:space="0" w:color="auto"/>
      </w:divBdr>
      <w:divsChild>
        <w:div w:id="1175537936">
          <w:marLeft w:val="0"/>
          <w:marRight w:val="0"/>
          <w:marTop w:val="0"/>
          <w:marBottom w:val="0"/>
          <w:divBdr>
            <w:top w:val="single" w:sz="2" w:space="10" w:color="79000F"/>
            <w:left w:val="single" w:sz="2" w:space="10" w:color="79000F"/>
            <w:bottom w:val="single" w:sz="2" w:space="10" w:color="79000F"/>
            <w:right w:val="single" w:sz="2" w:space="10" w:color="79000F"/>
          </w:divBdr>
        </w:div>
      </w:divsChild>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99425256">
      <w:bodyDiv w:val="1"/>
      <w:marLeft w:val="0"/>
      <w:marRight w:val="0"/>
      <w:marTop w:val="0"/>
      <w:marBottom w:val="0"/>
      <w:divBdr>
        <w:top w:val="none" w:sz="0" w:space="0" w:color="auto"/>
        <w:left w:val="none" w:sz="0" w:space="0" w:color="auto"/>
        <w:bottom w:val="none" w:sz="0" w:space="0" w:color="auto"/>
        <w:right w:val="none" w:sz="0" w:space="0" w:color="auto"/>
      </w:divBdr>
    </w:div>
    <w:div w:id="207495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is\AppData\Roaming\Microsoft\Templates\Tradicionalni%20&#269;asopi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CC012FF7C3A4603AA7F740781E5670A"/>
        <w:category>
          <w:name w:val="Splošno"/>
          <w:gallery w:val="placeholder"/>
        </w:category>
        <w:types>
          <w:type w:val="bbPlcHdr"/>
        </w:types>
        <w:behaviors>
          <w:behavior w:val="content"/>
        </w:behaviors>
        <w:guid w:val="{48A979B0-AD77-4395-8C90-6395FFD0A3D3}"/>
      </w:docPartPr>
      <w:docPartBody>
        <w:p w:rsidR="007645FF" w:rsidRDefault="00B5303F">
          <w:pPr>
            <w:pStyle w:val="2CC012FF7C3A4603AA7F740781E5670A"/>
          </w:pPr>
          <w:r w:rsidRPr="00AF3AB4">
            <w:rPr>
              <w:lang w:bidi="sl-SI"/>
            </w:rPr>
            <w:t xml:space="preserve">Torek, </w:t>
          </w:r>
          <w:r w:rsidRPr="00AF3AB4">
            <w:rPr>
              <w:lang w:bidi="sl-SI"/>
            </w:rPr>
            <w:br/>
            <w:t xml:space="preserve">20. sept. </w:t>
          </w:r>
          <w:r w:rsidRPr="00AF3AB4">
            <w:rPr>
              <w:lang w:bidi="sl-SI"/>
            </w:rPr>
            <w:br/>
            <w:t>LLLL</w:t>
          </w:r>
        </w:p>
      </w:docPartBody>
    </w:docPart>
    <w:docPart>
      <w:docPartPr>
        <w:name w:val="FCB944B619B443F3B2A1012A3AA8D0BA"/>
        <w:category>
          <w:name w:val="Splošno"/>
          <w:gallery w:val="placeholder"/>
        </w:category>
        <w:types>
          <w:type w:val="bbPlcHdr"/>
        </w:types>
        <w:behaviors>
          <w:behavior w:val="content"/>
        </w:behaviors>
        <w:guid w:val="{1B5C8F1D-E818-4F27-90FE-EA2058EE77E5}"/>
      </w:docPartPr>
      <w:docPartBody>
        <w:p w:rsidR="007645FF" w:rsidRDefault="00B5303F">
          <w:pPr>
            <w:pStyle w:val="FCB944B619B443F3B2A1012A3AA8D0BA"/>
          </w:pPr>
          <w:r w:rsidRPr="00AF3AB4">
            <w:rPr>
              <w:lang w:bidi="sl-SI"/>
            </w:rPr>
            <w:t>DANAŠNJE NOVICE</w:t>
          </w:r>
        </w:p>
      </w:docPartBody>
    </w:docPart>
    <w:docPart>
      <w:docPartPr>
        <w:name w:val="517EDB6DC71B42CF8F6474426B201C72"/>
        <w:category>
          <w:name w:val="Splošno"/>
          <w:gallery w:val="placeholder"/>
        </w:category>
        <w:types>
          <w:type w:val="bbPlcHdr"/>
        </w:types>
        <w:behaviors>
          <w:behavior w:val="content"/>
        </w:behaviors>
        <w:guid w:val="{AC218FFB-2959-45D5-8ED3-BE3BE7387231}"/>
      </w:docPartPr>
      <w:docPartBody>
        <w:p w:rsidR="007645FF" w:rsidRDefault="00B5303F">
          <w:pPr>
            <w:pStyle w:val="517EDB6DC71B42CF8F6474426B201C72"/>
          </w:pPr>
          <w:r w:rsidRPr="00AF3AB4">
            <w:rPr>
              <w:lang w:bidi="sl-SI"/>
            </w:rPr>
            <w:t>Najnovejše novice v biltenu</w:t>
          </w:r>
        </w:p>
      </w:docPartBody>
    </w:docPart>
    <w:docPart>
      <w:docPartPr>
        <w:name w:val="54420F57909D46CA96C7964A513F9E98"/>
        <w:category>
          <w:name w:val="Splošno"/>
          <w:gallery w:val="placeholder"/>
        </w:category>
        <w:types>
          <w:type w:val="bbPlcHdr"/>
        </w:types>
        <w:behaviors>
          <w:behavior w:val="content"/>
        </w:behaviors>
        <w:guid w:val="{3D4F07CE-3F9B-41E8-8AFA-B9B6567188C8}"/>
      </w:docPartPr>
      <w:docPartBody>
        <w:p w:rsidR="007645FF" w:rsidRDefault="00B5303F">
          <w:pPr>
            <w:pStyle w:val="54420F57909D46CA96C7964A513F9E98"/>
          </w:pPr>
          <w:r w:rsidRPr="00AF3AB4">
            <w:rPr>
              <w:lang w:bidi="sl-SI"/>
            </w:rPr>
            <w:t>Številka</w:t>
          </w:r>
          <w:r w:rsidRPr="00AF3AB4">
            <w:rPr>
              <w:lang w:bidi="sl-SI"/>
            </w:rPr>
            <w:br/>
            <w:t>10</w:t>
          </w:r>
        </w:p>
      </w:docPartBody>
    </w:docPart>
    <w:docPart>
      <w:docPartPr>
        <w:name w:val="5E54C08C1B3548CD8FAE0487A57B8EAD"/>
        <w:category>
          <w:name w:val="Splošno"/>
          <w:gallery w:val="placeholder"/>
        </w:category>
        <w:types>
          <w:type w:val="bbPlcHdr"/>
        </w:types>
        <w:behaviors>
          <w:behavior w:val="content"/>
        </w:behaviors>
        <w:guid w:val="{969A8474-32B6-4543-A905-D1A25BB55CF9}"/>
      </w:docPartPr>
      <w:docPartBody>
        <w:p w:rsidR="007645FF" w:rsidRDefault="00B5303F">
          <w:pPr>
            <w:pStyle w:val="5E54C08C1B3548CD8FAE0487A57B8EAD"/>
          </w:pPr>
          <w:r w:rsidRPr="00AF3AB4">
            <w:rPr>
              <w:lang w:bidi="sl-SI"/>
            </w:rPr>
            <w:t>Miha Žagar</w:t>
          </w:r>
        </w:p>
      </w:docPartBody>
    </w:docPart>
    <w:docPart>
      <w:docPartPr>
        <w:name w:val="0D62E6AB7729463189D5709DC4A93522"/>
        <w:category>
          <w:name w:val="Splošno"/>
          <w:gallery w:val="placeholder"/>
        </w:category>
        <w:types>
          <w:type w:val="bbPlcHdr"/>
        </w:types>
        <w:behaviors>
          <w:behavior w:val="content"/>
        </w:behaviors>
        <w:guid w:val="{CF8E438F-447B-4FA9-90B0-D53F6F48953D}"/>
      </w:docPartPr>
      <w:docPartBody>
        <w:p w:rsidR="007645FF" w:rsidRDefault="00B5303F">
          <w:pPr>
            <w:pStyle w:val="0D62E6AB7729463189D5709DC4A93522"/>
          </w:pPr>
          <w:r w:rsidRPr="00AF3AB4">
            <w:rPr>
              <w:lang w:bidi="sl-SI"/>
            </w:rPr>
            <w:t>Dnevne novice</w:t>
          </w:r>
        </w:p>
      </w:docPartBody>
    </w:docPart>
    <w:docPart>
      <w:docPartPr>
        <w:name w:val="DF79D02A2EB9402B886D4531B1124ADB"/>
        <w:category>
          <w:name w:val="Splošno"/>
          <w:gallery w:val="placeholder"/>
        </w:category>
        <w:types>
          <w:type w:val="bbPlcHdr"/>
        </w:types>
        <w:behaviors>
          <w:behavior w:val="content"/>
        </w:behaviors>
        <w:guid w:val="{CDF62F9A-37AD-439F-9E7C-848FB9C428D7}"/>
      </w:docPartPr>
      <w:docPartBody>
        <w:p w:rsidR="007645FF" w:rsidRPr="00AF3AB4" w:rsidRDefault="00B5303F" w:rsidP="00F66772">
          <w:r w:rsidRPr="00AF3AB4">
            <w:rPr>
              <w:lang w:bidi="sl-SI"/>
            </w:rPr>
            <w:t xml:space="preserve">Z videoposnetkom lahko lažje predstavite svoja stališča. Ko kliknete »Spletni video«, lahko prilepite vdelano kodo za video, ki ga želite dodati. Prav tako lahko vnesete ključno besedo, da poiščete video v spletu, ki najbolje ustreza vašemu dokumentu. </w:t>
          </w:r>
        </w:p>
        <w:p w:rsidR="007645FF" w:rsidRPr="00AF3AB4" w:rsidRDefault="00B5303F" w:rsidP="00F66772">
          <w:r w:rsidRPr="00AF3AB4">
            <w:rPr>
              <w:lang w:bidi="sl-SI"/>
            </w:rPr>
            <w:t xml:space="preserve">Za </w:t>
          </w:r>
          <w:r w:rsidRPr="00AF3AB4">
            <w:rPr>
              <w:lang w:bidi="sl-SI"/>
            </w:rPr>
            <w:t xml:space="preserve">zagotovitev profesionalnega videza vašega dokumenta, so v Wordu na voljo načrti za glavo, nogo, naslovnico in polje z besedilom, ki se medsebojno dopolnjujejo. Dodate lahko na primer ujemajočo se naslovnico, glavo in stransko vrstico. </w:t>
          </w:r>
        </w:p>
        <w:p w:rsidR="007645FF" w:rsidRPr="00AF3AB4" w:rsidRDefault="00B5303F" w:rsidP="00F66772">
          <w:r w:rsidRPr="00AF3AB4">
            <w:rPr>
              <w:lang w:bidi="sl-SI"/>
            </w:rPr>
            <w:t>Kliknite »Vstavi«, n</w:t>
          </w:r>
          <w:r w:rsidRPr="00AF3AB4">
            <w:rPr>
              <w:lang w:bidi="sl-SI"/>
            </w:rPr>
            <w:t xml:space="preserve">ato pa izberite želene elemente v različnih galerijah. </w:t>
          </w:r>
        </w:p>
        <w:p w:rsidR="007645FF" w:rsidRPr="00AF3AB4" w:rsidRDefault="00B5303F" w:rsidP="00F66772">
          <w:r w:rsidRPr="00AF3AB4">
            <w:rPr>
              <w:lang w:bidi="sl-SI"/>
            </w:rPr>
            <w:t>Tudi teme in slogi zagotavljajo usklajenost vašega dokumenta. Ko kliknete »Načrt« in izberete novo temo, se slike, grafikoni in grafike SmartArt spremenijo tako, da ustrezajo vaši novi temi. Ko uporab</w:t>
          </w:r>
          <w:r w:rsidRPr="00AF3AB4">
            <w:rPr>
              <w:lang w:bidi="sl-SI"/>
            </w:rPr>
            <w:t xml:space="preserve">ite sloge, se naslovi spremenijo glede na novo temo. </w:t>
          </w:r>
        </w:p>
        <w:p w:rsidR="007645FF" w:rsidRPr="00AF3AB4" w:rsidRDefault="00B5303F" w:rsidP="00F66772">
          <w:r w:rsidRPr="00AF3AB4">
            <w:rPr>
              <w:lang w:bidi="sl-SI"/>
            </w:rPr>
            <w:t xml:space="preserve">Prihranite čas v Wordu z novimi gumbi, ki so prikazani takrat, ko jih potrebujete. Če želite spremeniti prileganje slike dokumentu, jo kliknite in poleg nje se prikaže gumb za možnosti postavitve. </w:t>
          </w:r>
        </w:p>
        <w:p w:rsidR="007645FF" w:rsidRDefault="00B5303F">
          <w:pPr>
            <w:pStyle w:val="DF79D02A2EB9402B886D4531B1124ADB"/>
          </w:pPr>
          <w:r w:rsidRPr="00AF3AB4">
            <w:rPr>
              <w:lang w:bidi="sl-SI"/>
            </w:rPr>
            <w:t>Ko u</w:t>
          </w:r>
          <w:r w:rsidRPr="00AF3AB4">
            <w:rPr>
              <w:lang w:bidi="sl-SI"/>
            </w:rPr>
            <w:t>rejate tabelo, kliknite mesto, kjer želite dodati vrstico ali stolpec, nato pa kliknite znak plus.</w:t>
          </w:r>
        </w:p>
      </w:docPartBody>
    </w:docPart>
    <w:docPart>
      <w:docPartPr>
        <w:name w:val="BEEE0120F5E142968CA1181FBD3B9827"/>
        <w:category>
          <w:name w:val="Splošno"/>
          <w:gallery w:val="placeholder"/>
        </w:category>
        <w:types>
          <w:type w:val="bbPlcHdr"/>
        </w:types>
        <w:behaviors>
          <w:behavior w:val="content"/>
        </w:behaviors>
        <w:guid w:val="{DA9593A0-7F5B-462F-892D-7B23D0A0B1D5}"/>
      </w:docPartPr>
      <w:docPartBody>
        <w:p w:rsidR="007645FF" w:rsidRDefault="00B5303F">
          <w:pPr>
            <w:pStyle w:val="BEEE0120F5E142968CA1181FBD3B9827"/>
          </w:pPr>
          <w:r w:rsidRPr="00AF3AB4">
            <w:rPr>
              <w:lang w:bidi="sl-SI"/>
            </w:rPr>
            <w:t>Opis slike: Za zagotovitev profesionalnega videza vašega dokumenta, so v Wordu na voljo načrti za glavo, nogo, naslovnico in polje z besedilom, ki se medsebo</w:t>
          </w:r>
          <w:r w:rsidRPr="00AF3AB4">
            <w:rPr>
              <w:lang w:bidi="sl-SI"/>
            </w:rPr>
            <w:t>jno dopolnjujejo.</w:t>
          </w:r>
        </w:p>
      </w:docPartBody>
    </w:docPart>
    <w:docPart>
      <w:docPartPr>
        <w:name w:val="FDBBD2EE339B43CAA370F988101D0AF6"/>
        <w:category>
          <w:name w:val="Splošno"/>
          <w:gallery w:val="placeholder"/>
        </w:category>
        <w:types>
          <w:type w:val="bbPlcHdr"/>
        </w:types>
        <w:behaviors>
          <w:behavior w:val="content"/>
        </w:behaviors>
        <w:guid w:val="{49FB9CAF-4C65-46EE-A904-2BE888ACC3D1}"/>
      </w:docPartPr>
      <w:docPartBody>
        <w:p w:rsidR="007645FF" w:rsidRDefault="00B5303F">
          <w:pPr>
            <w:pStyle w:val="FDBBD2EE339B43CAA370F988101D0AF6"/>
          </w:pPr>
          <w:r w:rsidRPr="00AF3AB4">
            <w:rPr>
              <w:lang w:bidi="sl-SI"/>
            </w:rPr>
            <w:t>Miha Žagar</w:t>
          </w:r>
        </w:p>
      </w:docPartBody>
    </w:docPart>
    <w:docPart>
      <w:docPartPr>
        <w:name w:val="A8F0A401450346748713B71AFCEFDBE2"/>
        <w:category>
          <w:name w:val="Splošno"/>
          <w:gallery w:val="placeholder"/>
        </w:category>
        <w:types>
          <w:type w:val="bbPlcHdr"/>
        </w:types>
        <w:behaviors>
          <w:behavior w:val="content"/>
        </w:behaviors>
        <w:guid w:val="{261EFEA7-099F-4672-B97B-CB1ABE51342A}"/>
      </w:docPartPr>
      <w:docPartBody>
        <w:p w:rsidR="007645FF" w:rsidRDefault="00B5303F">
          <w:pPr>
            <w:pStyle w:val="A8F0A401450346748713B71AFCEFDBE2"/>
          </w:pPr>
          <w:r w:rsidRPr="00AF3AB4">
            <w:rPr>
              <w:lang w:bidi="sl-SI"/>
            </w:rPr>
            <w:t>Dnevne novice</w:t>
          </w:r>
        </w:p>
      </w:docPartBody>
    </w:docPart>
    <w:docPart>
      <w:docPartPr>
        <w:name w:val="9E00A0A0137F47CFB7D96D7733DF6CE4"/>
        <w:category>
          <w:name w:val="Splošno"/>
          <w:gallery w:val="placeholder"/>
        </w:category>
        <w:types>
          <w:type w:val="bbPlcHdr"/>
        </w:types>
        <w:behaviors>
          <w:behavior w:val="content"/>
        </w:behaviors>
        <w:guid w:val="{244A7D3F-C71F-4356-86F7-0EF75692A926}"/>
      </w:docPartPr>
      <w:docPartBody>
        <w:p w:rsidR="007645FF" w:rsidRPr="00AF3AB4" w:rsidRDefault="00B5303F" w:rsidP="009D5E5F">
          <w:r w:rsidRPr="00AF3AB4">
            <w:rPr>
              <w:lang w:bidi="sl-SI"/>
            </w:rPr>
            <w:t>Z videoposnetkom lahko lažje predstavite svoja stališča. Ko kliknete »Spletni video«, lahko prilepite vdelano kodo za video, ki ga želite dodati. Prav tako lahko vnesete ključno besedo, da poiščete video v spletu,</w:t>
          </w:r>
          <w:r w:rsidRPr="00AF3AB4">
            <w:rPr>
              <w:lang w:bidi="sl-SI"/>
            </w:rPr>
            <w:t xml:space="preserve"> ki najbolje ustreza vašemu dokumentu. </w:t>
          </w:r>
        </w:p>
        <w:p w:rsidR="007645FF" w:rsidRPr="00AF3AB4" w:rsidRDefault="00B5303F" w:rsidP="009D5E5F">
          <w:pPr>
            <w:rPr>
              <w:rFonts w:eastAsia="Times New Roman" w:cs="Times New Roman"/>
            </w:rPr>
          </w:pPr>
          <w:r w:rsidRPr="00AF3AB4">
            <w:rPr>
              <w:rFonts w:eastAsia="Times New Roman" w:cs="Times New Roman"/>
              <w:lang w:bidi="sl-SI"/>
            </w:rPr>
            <w:t>Za zagotovitev profesionalnega videza vašega dokumenta, so v Wordu na voljo načrti za glavo, nogo, naslovnico in polje z besedilom, ki se medsebojno dopolnjujejo. Dodate lahko na primer ujemajočo se naslovnico, glavo</w:t>
          </w:r>
          <w:r w:rsidRPr="00AF3AB4">
            <w:rPr>
              <w:rFonts w:eastAsia="Times New Roman" w:cs="Times New Roman"/>
              <w:lang w:bidi="sl-SI"/>
            </w:rPr>
            <w:t xml:space="preserve"> in stransko vrstico. </w:t>
          </w:r>
        </w:p>
        <w:p w:rsidR="007645FF" w:rsidRDefault="00B5303F">
          <w:pPr>
            <w:pStyle w:val="9E00A0A0137F47CFB7D96D7733DF6CE4"/>
          </w:pPr>
          <w:r w:rsidRPr="00AF3AB4">
            <w:rPr>
              <w:lang w:bidi="sl-SI"/>
            </w:rPr>
            <w:t>Prihranite čas v Wordu z novimi gumbi, ki so prikazani takrat, ko jih potrebujete. Če želite spremeniti prileganje slike dokumentu, jo kliknite in poleg nje se prikaže gumb za možnosti postavitve. Ko urejate tabelo, kliknite mesto, k</w:t>
          </w:r>
          <w:r w:rsidRPr="00AF3AB4">
            <w:rPr>
              <w:lang w:bidi="sl-SI"/>
            </w:rPr>
            <w:t>jer želite dodati vrstico ali stolpec, nato pa kliknite znak plus.</w:t>
          </w:r>
        </w:p>
      </w:docPartBody>
    </w:docPart>
    <w:docPart>
      <w:docPartPr>
        <w:name w:val="882CAEE820684C01A4CF35C2B0DF9074"/>
        <w:category>
          <w:name w:val="Splošno"/>
          <w:gallery w:val="placeholder"/>
        </w:category>
        <w:types>
          <w:type w:val="bbPlcHdr"/>
        </w:types>
        <w:behaviors>
          <w:behavior w:val="content"/>
        </w:behaviors>
        <w:guid w:val="{21C32CEC-EA9F-4B98-847D-2FF634E7E850}"/>
      </w:docPartPr>
      <w:docPartBody>
        <w:p w:rsidR="007645FF" w:rsidRPr="00AF3AB4" w:rsidRDefault="00B5303F" w:rsidP="009D5E5F">
          <w:r w:rsidRPr="00AF3AB4">
            <w:rPr>
              <w:lang w:bidi="sl-SI"/>
            </w:rPr>
            <w:t>Tudi teme in slogi zagotavljajo usklajenost vašega dokumenta. Ko kliknete »Načrt« in izberete novo temo, se slike, grafikoni in grafike SmartArt spremenijo tako, da ustrezajo vaši novi temi</w:t>
          </w:r>
          <w:r w:rsidRPr="00AF3AB4">
            <w:rPr>
              <w:lang w:bidi="sl-SI"/>
            </w:rPr>
            <w:t xml:space="preserve">. Ko uporabite sloge, se naslovi spremenijo glede na novo temo. </w:t>
          </w:r>
        </w:p>
        <w:p w:rsidR="007645FF" w:rsidRPr="00AF3AB4" w:rsidRDefault="00B5303F" w:rsidP="009D5E5F">
          <w:r w:rsidRPr="00AF3AB4">
            <w:rPr>
              <w:lang w:bidi="sl-SI"/>
            </w:rPr>
            <w:t>Prihranite čas v Wordu z novimi gumbi, ki so prikazani takrat, ko jih potrebujete. Če želite spremeniti prileganje slike dokumentu, jo kliknite in poleg nje se prikaže gumb za možnosti postav</w:t>
          </w:r>
          <w:r w:rsidRPr="00AF3AB4">
            <w:rPr>
              <w:lang w:bidi="sl-SI"/>
            </w:rPr>
            <w:t xml:space="preserve">itve. Ko urejate tabelo, kliknite mesto, kjer želite dodati vrstico ali stolpec, nato pa kliknite znak plus. </w:t>
          </w:r>
        </w:p>
        <w:p w:rsidR="007645FF" w:rsidRDefault="00B5303F">
          <w:pPr>
            <w:pStyle w:val="882CAEE820684C01A4CF35C2B0DF9074"/>
          </w:pPr>
          <w:r w:rsidRPr="00AF3AB4">
            <w:rPr>
              <w:lang w:bidi="sl-SI"/>
            </w:rPr>
            <w:t xml:space="preserve">Branje je lažje v novem pogledu za branje. Dele dokumenta lahko strnete in se osredotočite na želeno besedilo. Če nehate brati sredi besedila, si </w:t>
          </w:r>
          <w:r w:rsidRPr="00AF3AB4">
            <w:rPr>
              <w:lang w:bidi="sl-SI"/>
            </w:rPr>
            <w:t>Word zapomni mesto, kjer ste prekinili branje – tudi v drugi napravi.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EFF" w:usb1="C0007843" w:usb2="00000009" w:usb3="00000000" w:csb0="000001FF" w:csb1="00000000"/>
  </w:font>
  <w:font w:name="Georgia Pro Black">
    <w:altName w:val="Georgia"/>
    <w:charset w:val="EE"/>
    <w:family w:val="roman"/>
    <w:pitch w:val="variable"/>
    <w:sig w:usb0="00000001" w:usb1="0000000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980"/>
    <w:rsid w:val="007645FF"/>
    <w:rsid w:val="00817C91"/>
    <w:rsid w:val="00B5303F"/>
    <w:rsid w:val="00C9698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sl-SI" w:eastAsia="sl-SI"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2CC012FF7C3A4603AA7F740781E5670A">
    <w:name w:val="2CC012FF7C3A4603AA7F740781E5670A"/>
  </w:style>
  <w:style w:type="paragraph" w:customStyle="1" w:styleId="FCB944B619B443F3B2A1012A3AA8D0BA">
    <w:name w:val="FCB944B619B443F3B2A1012A3AA8D0BA"/>
  </w:style>
  <w:style w:type="paragraph" w:customStyle="1" w:styleId="517EDB6DC71B42CF8F6474426B201C72">
    <w:name w:val="517EDB6DC71B42CF8F6474426B201C72"/>
  </w:style>
  <w:style w:type="paragraph" w:customStyle="1" w:styleId="54420F57909D46CA96C7964A513F9E98">
    <w:name w:val="54420F57909D46CA96C7964A513F9E98"/>
  </w:style>
  <w:style w:type="paragraph" w:customStyle="1" w:styleId="5E54C08C1B3548CD8FAE0487A57B8EAD">
    <w:name w:val="5E54C08C1B3548CD8FAE0487A57B8EAD"/>
  </w:style>
  <w:style w:type="paragraph" w:customStyle="1" w:styleId="0D62E6AB7729463189D5709DC4A93522">
    <w:name w:val="0D62E6AB7729463189D5709DC4A93522"/>
  </w:style>
  <w:style w:type="paragraph" w:customStyle="1" w:styleId="3A7123248624454AB42695294EC1E5AF">
    <w:name w:val="3A7123248624454AB42695294EC1E5AF"/>
  </w:style>
  <w:style w:type="paragraph" w:customStyle="1" w:styleId="DF79D02A2EB9402B886D4531B1124ADB">
    <w:name w:val="DF79D02A2EB9402B886D4531B1124ADB"/>
  </w:style>
  <w:style w:type="paragraph" w:customStyle="1" w:styleId="BEEE0120F5E142968CA1181FBD3B9827">
    <w:name w:val="BEEE0120F5E142968CA1181FBD3B9827"/>
  </w:style>
  <w:style w:type="paragraph" w:customStyle="1" w:styleId="FDBBD2EE339B43CAA370F988101D0AF6">
    <w:name w:val="FDBBD2EE339B43CAA370F988101D0AF6"/>
  </w:style>
  <w:style w:type="paragraph" w:customStyle="1" w:styleId="A8F0A401450346748713B71AFCEFDBE2">
    <w:name w:val="A8F0A401450346748713B71AFCEFDBE2"/>
  </w:style>
  <w:style w:type="paragraph" w:customStyle="1" w:styleId="202ED5D5271F467A91BF2B178B7EE99E">
    <w:name w:val="202ED5D5271F467A91BF2B178B7EE99E"/>
  </w:style>
  <w:style w:type="paragraph" w:customStyle="1" w:styleId="9E00A0A0137F47CFB7D96D7733DF6CE4">
    <w:name w:val="9E00A0A0137F47CFB7D96D7733DF6CE4"/>
  </w:style>
  <w:style w:type="paragraph" w:customStyle="1" w:styleId="882CAEE820684C01A4CF35C2B0DF9074">
    <w:name w:val="882CAEE820684C01A4CF35C2B0DF9074"/>
  </w:style>
  <w:style w:type="paragraph" w:customStyle="1" w:styleId="75C5C5900A944E22B363FE711512E663">
    <w:name w:val="75C5C5900A944E22B363FE711512E663"/>
  </w:style>
  <w:style w:type="character" w:styleId="Besedilooznabemesta">
    <w:name w:val="Placeholder Text"/>
    <w:basedOn w:val="Privzetapisavaodstavka"/>
    <w:uiPriority w:val="99"/>
    <w:semiHidden/>
    <w:rPr>
      <w:color w:val="808080"/>
    </w:rPr>
  </w:style>
  <w:style w:type="paragraph" w:customStyle="1" w:styleId="0B3BADCC37954298A05FB4E4319C9C08">
    <w:name w:val="0B3BADCC37954298A05FB4E4319C9C08"/>
  </w:style>
  <w:style w:type="paragraph" w:customStyle="1" w:styleId="9A2D659B1E6A481C9B64A30041AFAE74">
    <w:name w:val="9A2D659B1E6A481C9B64A30041AFAE74"/>
  </w:style>
  <w:style w:type="paragraph" w:customStyle="1" w:styleId="E217B0384DC54F69B04186E9126FE4D5">
    <w:name w:val="E217B0384DC54F69B04186E9126FE4D5"/>
  </w:style>
  <w:style w:type="paragraph" w:customStyle="1" w:styleId="2BDECF4476A24F92B7091A28A01EA37E">
    <w:name w:val="2BDECF4476A24F92B7091A28A01EA37E"/>
  </w:style>
  <w:style w:type="paragraph" w:customStyle="1" w:styleId="E3E5538A6ABF41A4B7F8CA18265D6B69">
    <w:name w:val="E3E5538A6ABF41A4B7F8CA18265D6B69"/>
  </w:style>
  <w:style w:type="paragraph" w:customStyle="1" w:styleId="359DE8E85883487296D724A2DD20E80D">
    <w:name w:val="359DE8E85883487296D724A2DD20E80D"/>
  </w:style>
  <w:style w:type="paragraph" w:customStyle="1" w:styleId="817F4AD0AA294C45B31CF15BCC95F77A">
    <w:name w:val="817F4AD0AA294C45B31CF15BCC95F77A"/>
  </w:style>
  <w:style w:type="paragraph" w:customStyle="1" w:styleId="3012EEDF95F348D1B7F5D4B581CE053D">
    <w:name w:val="3012EEDF95F348D1B7F5D4B581CE053D"/>
  </w:style>
  <w:style w:type="paragraph" w:customStyle="1" w:styleId="215BDC32B33A4E1EB478AC6C5A5E8E1E">
    <w:name w:val="215BDC32B33A4E1EB478AC6C5A5E8E1E"/>
  </w:style>
  <w:style w:type="paragraph" w:customStyle="1" w:styleId="5896AA57EDB6449E8F94C12FFC31FCD0">
    <w:name w:val="5896AA57EDB6449E8F94C12FFC31FCD0"/>
  </w:style>
  <w:style w:type="paragraph" w:customStyle="1" w:styleId="F442150E6F0A459288F060A90A31F8A6">
    <w:name w:val="F442150E6F0A459288F060A90A31F8A6"/>
  </w:style>
  <w:style w:type="paragraph" w:customStyle="1" w:styleId="D262BBA50125434CB75B4F6170AAF92D">
    <w:name w:val="D262BBA50125434CB75B4F6170AAF92D"/>
  </w:style>
  <w:style w:type="paragraph" w:customStyle="1" w:styleId="9A4962AE29DB4224B05DAAEE55E8E480">
    <w:name w:val="9A4962AE29DB4224B05DAAEE55E8E480"/>
  </w:style>
  <w:style w:type="paragraph" w:customStyle="1" w:styleId="C65BE8097BEA4926B6428DBF5266A976">
    <w:name w:val="C65BE8097BEA4926B6428DBF5266A976"/>
  </w:style>
  <w:style w:type="paragraph" w:customStyle="1" w:styleId="A037C8EE5E624050A66C1DEB06DBE774">
    <w:name w:val="A037C8EE5E624050A66C1DEB06DBE774"/>
  </w:style>
  <w:style w:type="paragraph" w:customStyle="1" w:styleId="CF40510597164346ACDFBBC162B5B823">
    <w:name w:val="CF40510597164346ACDFBBC162B5B823"/>
  </w:style>
  <w:style w:type="paragraph" w:customStyle="1" w:styleId="093545929CF44A7185AB1A19CF0DE5F8">
    <w:name w:val="093545929CF44A7185AB1A19CF0DE5F8"/>
  </w:style>
  <w:style w:type="paragraph" w:customStyle="1" w:styleId="ABF715BB089A4267B93EC2B11B571F93">
    <w:name w:val="ABF715BB089A4267B93EC2B11B571F93"/>
  </w:style>
  <w:style w:type="paragraph" w:customStyle="1" w:styleId="CEDDAB55776241ECB8143C9BECC79EAA">
    <w:name w:val="CEDDAB55776241ECB8143C9BECC79EAA"/>
  </w:style>
  <w:style w:type="paragraph" w:customStyle="1" w:styleId="9A326F38D6B3406E8673B8F5C16E901A">
    <w:name w:val="9A326F38D6B3406E8673B8F5C16E901A"/>
  </w:style>
  <w:style w:type="paragraph" w:customStyle="1" w:styleId="C0AEBAFA8D5C4B3794C24AA11CFC382A">
    <w:name w:val="C0AEBAFA8D5C4B3794C24AA11CFC382A"/>
  </w:style>
  <w:style w:type="paragraph" w:customStyle="1" w:styleId="2CFD6DE0D7B749AEB1518E6B950BE4F8">
    <w:name w:val="2CFD6DE0D7B749AEB1518E6B950BE4F8"/>
  </w:style>
  <w:style w:type="paragraph" w:customStyle="1" w:styleId="50946DBA4C0346D897642480194EA761">
    <w:name w:val="50946DBA4C0346D897642480194EA761"/>
  </w:style>
  <w:style w:type="paragraph" w:customStyle="1" w:styleId="40D7C3EA084A47969F030E4E24549772">
    <w:name w:val="40D7C3EA084A47969F030E4E24549772"/>
  </w:style>
  <w:style w:type="paragraph" w:customStyle="1" w:styleId="EF7FC7F71B6440FBA32E104FE189114C">
    <w:name w:val="EF7FC7F71B6440FBA32E104FE189114C"/>
  </w:style>
  <w:style w:type="paragraph" w:customStyle="1" w:styleId="582E1804043B4759B57C9CD9A472677A">
    <w:name w:val="582E1804043B4759B57C9CD9A472677A"/>
  </w:style>
  <w:style w:type="paragraph" w:customStyle="1" w:styleId="90BDC6595D6D40B084E3E9E23DDBA6C3">
    <w:name w:val="90BDC6595D6D40B084E3E9E23DDBA6C3"/>
  </w:style>
  <w:style w:type="paragraph" w:customStyle="1" w:styleId="B0435B264AF6470CA1A6A542D54BD7B9">
    <w:name w:val="B0435B264AF6470CA1A6A542D54BD7B9"/>
  </w:style>
  <w:style w:type="paragraph" w:customStyle="1" w:styleId="C8E9D31139034129B08A7D072965219C">
    <w:name w:val="C8E9D31139034129B08A7D072965219C"/>
  </w:style>
  <w:style w:type="paragraph" w:customStyle="1" w:styleId="1465AC1F48E94112B2127A255364F93A">
    <w:name w:val="1465AC1F48E94112B2127A255364F93A"/>
  </w:style>
  <w:style w:type="paragraph" w:customStyle="1" w:styleId="216E4DB414F04F68B37F810B953CD501">
    <w:name w:val="216E4DB414F04F68B37F810B953CD501"/>
  </w:style>
  <w:style w:type="paragraph" w:customStyle="1" w:styleId="36D816B23CCD46089F20E343C2611237">
    <w:name w:val="36D816B23CCD46089F20E343C2611237"/>
  </w:style>
  <w:style w:type="paragraph" w:customStyle="1" w:styleId="41AF1635FC7540608A95DB89148C2A4A">
    <w:name w:val="41AF1635FC7540608A95DB89148C2A4A"/>
  </w:style>
  <w:style w:type="paragraph" w:customStyle="1" w:styleId="15226E12BCA74A50AEA324BFA0BDEF03">
    <w:name w:val="15226E12BCA74A50AEA324BFA0BDEF03"/>
  </w:style>
  <w:style w:type="paragraph" w:customStyle="1" w:styleId="0AC97959BDEC49C7BC0C9E598E6E302C">
    <w:name w:val="0AC97959BDEC49C7BC0C9E598E6E302C"/>
  </w:style>
  <w:style w:type="paragraph" w:customStyle="1" w:styleId="E673957EB4244D208FAB5C8B1774F389">
    <w:name w:val="E673957EB4244D208FAB5C8B1774F389"/>
  </w:style>
  <w:style w:type="paragraph" w:customStyle="1" w:styleId="924A34A9DC344716A591FAEBB4769169">
    <w:name w:val="924A34A9DC344716A591FAEBB4769169"/>
  </w:style>
  <w:style w:type="paragraph" w:customStyle="1" w:styleId="A00B1B35B72B44389090F223A5FAFF2A">
    <w:name w:val="A00B1B35B72B44389090F223A5FAFF2A"/>
  </w:style>
  <w:style w:type="paragraph" w:customStyle="1" w:styleId="788B8ACF046F408998A64A9F84B69FA3">
    <w:name w:val="788B8ACF046F408998A64A9F84B69FA3"/>
  </w:style>
  <w:style w:type="paragraph" w:customStyle="1" w:styleId="F08EB5F0E49E4F628F4A198007028AD9">
    <w:name w:val="F08EB5F0E49E4F628F4A198007028AD9"/>
  </w:style>
  <w:style w:type="paragraph" w:customStyle="1" w:styleId="DD5111B81617456493232380ACACE819">
    <w:name w:val="DD5111B81617456493232380ACACE819"/>
  </w:style>
  <w:style w:type="paragraph" w:customStyle="1" w:styleId="96F2B58F835A4458AF485072D5908919">
    <w:name w:val="96F2B58F835A4458AF485072D5908919"/>
  </w:style>
  <w:style w:type="paragraph" w:customStyle="1" w:styleId="BB8C50E5BE3A4A98800F02FB4C9E7B3F">
    <w:name w:val="BB8C50E5BE3A4A98800F02FB4C9E7B3F"/>
  </w:style>
  <w:style w:type="paragraph" w:customStyle="1" w:styleId="436E3D390C9F46A1BFBAF5B14A9C67BA">
    <w:name w:val="436E3D390C9F46A1BFBAF5B14A9C67BA"/>
  </w:style>
  <w:style w:type="paragraph" w:customStyle="1" w:styleId="A932594561164598B74BABE5C5314485">
    <w:name w:val="A932594561164598B74BABE5C5314485"/>
  </w:style>
  <w:style w:type="paragraph" w:customStyle="1" w:styleId="9A7BC49A638C4EA7B5D4E7DDD9E9FF0E">
    <w:name w:val="9A7BC49A638C4EA7B5D4E7DDD9E9FF0E"/>
  </w:style>
  <w:style w:type="paragraph" w:customStyle="1" w:styleId="7D1C2A1A40644F67A32B0B1FEF200003">
    <w:name w:val="7D1C2A1A40644F67A32B0B1FEF200003"/>
  </w:style>
  <w:style w:type="paragraph" w:customStyle="1" w:styleId="D2E5111AAC524346AAE04E44810A6F6D">
    <w:name w:val="D2E5111AAC524346AAE04E44810A6F6D"/>
  </w:style>
  <w:style w:type="paragraph" w:customStyle="1" w:styleId="FD4E54A0B4FE4E31AFD8B43EB9213DE8">
    <w:name w:val="FD4E54A0B4FE4E31AFD8B43EB9213DE8"/>
  </w:style>
  <w:style w:type="paragraph" w:customStyle="1" w:styleId="5B99B4C071B9486295CD69BC97516EEF">
    <w:name w:val="5B99B4C071B9486295CD69BC97516EEF"/>
  </w:style>
  <w:style w:type="paragraph" w:customStyle="1" w:styleId="084D554AE6934F149532594C90919B65">
    <w:name w:val="084D554AE6934F149532594C90919B65"/>
  </w:style>
  <w:style w:type="paragraph" w:customStyle="1" w:styleId="FBEEE385A676433F82B60DAC7217F4AC">
    <w:name w:val="FBEEE385A676433F82B60DAC7217F4AC"/>
  </w:style>
  <w:style w:type="paragraph" w:customStyle="1" w:styleId="4571D86E06EA4D30917F62CAC51F9EAF">
    <w:name w:val="4571D86E06EA4D30917F62CAC51F9EAF"/>
  </w:style>
  <w:style w:type="paragraph" w:customStyle="1" w:styleId="FA1BA54920694B5DA766C50E9C5B074D">
    <w:name w:val="FA1BA54920694B5DA766C50E9C5B074D"/>
  </w:style>
  <w:style w:type="paragraph" w:customStyle="1" w:styleId="C753B498CD8A4408BB030A6B182BA0A9">
    <w:name w:val="C753B498CD8A4408BB030A6B182BA0A9"/>
  </w:style>
  <w:style w:type="paragraph" w:customStyle="1" w:styleId="8A9C75D6B1A3450D9EEC200141A321E7">
    <w:name w:val="8A9C75D6B1A3450D9EEC200141A321E7"/>
  </w:style>
  <w:style w:type="paragraph" w:customStyle="1" w:styleId="A15D49D50F8A49668136FA08D7E29601">
    <w:name w:val="A15D49D50F8A49668136FA08D7E29601"/>
  </w:style>
  <w:style w:type="paragraph" w:customStyle="1" w:styleId="004C6F2632684ABC9B6189856FE69668">
    <w:name w:val="004C6F2632684ABC9B6189856FE69668"/>
  </w:style>
  <w:style w:type="paragraph" w:customStyle="1" w:styleId="EAAB71A6BF6D4DFC9AE77E31B24AA1C1">
    <w:name w:val="EAAB71A6BF6D4DFC9AE77E31B24AA1C1"/>
  </w:style>
  <w:style w:type="paragraph" w:customStyle="1" w:styleId="65290F97860340AC9B99F094E3F9D4BE">
    <w:name w:val="65290F97860340AC9B99F094E3F9D4BE"/>
  </w:style>
  <w:style w:type="paragraph" w:customStyle="1" w:styleId="7B1DE127FC7A4CFCB708A4CB7077043F">
    <w:name w:val="7B1DE127FC7A4CFCB708A4CB7077043F"/>
  </w:style>
  <w:style w:type="paragraph" w:customStyle="1" w:styleId="AD20AD671FAB43CD8133E3404AFD4AF8">
    <w:name w:val="AD20AD671FAB43CD8133E3404AFD4AF8"/>
  </w:style>
  <w:style w:type="paragraph" w:customStyle="1" w:styleId="81EC2B57841947BDB935875A1611FF53">
    <w:name w:val="81EC2B57841947BDB935875A1611FF53"/>
  </w:style>
  <w:style w:type="paragraph" w:customStyle="1" w:styleId="7D13E8033952480994726B611AA82C53">
    <w:name w:val="7D13E8033952480994726B611AA82C53"/>
  </w:style>
  <w:style w:type="paragraph" w:customStyle="1" w:styleId="E6137CDFFA3242B9926EF3FDB29A3F44">
    <w:name w:val="E6137CDFFA3242B9926EF3FDB29A3F44"/>
  </w:style>
  <w:style w:type="paragraph" w:customStyle="1" w:styleId="0D417D8FCFD24A73A5294AD4D1503FB5">
    <w:name w:val="0D417D8FCFD24A73A5294AD4D1503FB5"/>
  </w:style>
  <w:style w:type="paragraph" w:customStyle="1" w:styleId="18115270DDDD493184F9CB60B751DEDB">
    <w:name w:val="18115270DDDD493184F9CB60B751DEDB"/>
  </w:style>
  <w:style w:type="paragraph" w:customStyle="1" w:styleId="B946D0ECC78140DC85110FD6787A0E79">
    <w:name w:val="B946D0ECC78140DC85110FD6787A0E79"/>
  </w:style>
  <w:style w:type="paragraph" w:customStyle="1" w:styleId="1590FFD1E3D44CE88FCF538605B42D23">
    <w:name w:val="1590FFD1E3D44CE88FCF538605B42D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1B7D4D54-B4FB-4902-A45D-82306118E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Tradicionalni časopis</Template>
  <TotalTime>65</TotalTime>
  <Pages>1</Pages>
  <Words>493</Words>
  <Characters>2814</Characters>
  <Application>Microsoft Office Word</Application>
  <DocSecurity>0</DocSecurity>
  <Lines>23</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Siniša Drobnjak</dc:creator>
  <cp:keywords/>
  <dc:description/>
  <cp:lastModifiedBy>tvis</cp:lastModifiedBy>
  <cp:revision>9</cp:revision>
  <dcterms:created xsi:type="dcterms:W3CDTF">2025-02-05T18:09:00Z</dcterms:created>
  <dcterms:modified xsi:type="dcterms:W3CDTF">2025-02-05T20:37:00Z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